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Highly skilled software engineer with over 10 years of experience in developing and maintaining scalable web applications. Proficient in back-end technologies including PHP, Laravel, and Node.js, as well as front-end frameworks such as React and Golang. Adept at utilizing AWS cloud services, Docker, and Kubernetes to streamline development workflows and improve application performance.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PHP, Laravel, Node.js, Golang,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Front-End Technologies</w:t>
      </w:r>
      <w:r>
        <w:rPr>
          <w:rFonts w:asciiTheme="majorHAnsi" w:hAnsiTheme="majorHAnsi" w:cstheme="majorHAnsi"/>
          <w:bCs/>
          <w:lang w:val="en-US"/>
        </w:rPr>
        <w:t xml:space="preserve">: React, TypeScript, HTML, CSS, Bootstrap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Back-End Technologies</w:t>
      </w:r>
      <w:r>
        <w:rPr>
          <w:rFonts w:asciiTheme="majorHAnsi" w:hAnsiTheme="majorHAnsi" w:cstheme="majorHAnsi"/>
          <w:bCs/>
          <w:lang w:val="en-US"/>
        </w:rPr>
        <w:t xml:space="preserve">: MySQL, REST APIs, GraphQL,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 and Infrastructure</w:t>
      </w:r>
      <w:r>
        <w:rPr>
          <w:rFonts w:asciiTheme="majorHAnsi" w:hAnsiTheme="majorHAnsi" w:cstheme="majorHAnsi"/>
          <w:bCs/>
          <w:lang w:val="en-US"/>
        </w:rPr>
        <w:t xml:space="preserve">: AWS, Serverless, Lambda, CloudFront, ECR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and Quality Assurance</w:t>
      </w:r>
      <w:r>
        <w:rPr>
          <w:rFonts w:asciiTheme="majorHAnsi" w:hAnsiTheme="majorHAnsi" w:cstheme="majorHAnsi"/>
          <w:bCs/>
          <w:lang w:val="en-US"/>
        </w:rPr>
        <w:t xml:space="preserve">: JUnit, PHPUnit, Pest, Selenium, Cypress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CI/CD</w:t>
      </w:r>
      <w:r>
        <w:rPr>
          <w:rFonts w:asciiTheme="majorHAnsi" w:hAnsiTheme="majorHAnsi" w:cstheme="majorHAnsi"/>
          <w:bCs/>
          <w:lang w:val="en-US"/>
        </w:rPr>
        <w:t xml:space="preserve">: Git, GitHub Actions, Jenkins, Terraform, Ansible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server-side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PHP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Laravel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efficient coding standards and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optimized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seamless integration with front-end applications and third-party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dynamic front-end features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user experience and interaction.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streamline deployment processes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reducing bottlenecks in production.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storage,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database management,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ELB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load balancing to ensure application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testing and debugging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PHPUnit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automated testing suites to maintain high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CI/CD pipelines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smoother deployment processes and quicker release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best practices surrounding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PHP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fostering a culture of learning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comprehensive documentation for systems architecture and processes, improving onboarding and knowledge sharing.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 modular coding architecture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Golang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easier maintenance and scalability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regular code reviews to identify improvement opportunities and optimize engineering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database schema design and optimization, ensuring efficient data retrieval and storage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overall team productivity through proactive problem-solving and clear communication.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architecture discussions and contributed to decision-making for tech stack improvements.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Proactively identified areas for code refactoring, resulting in cleaner and more maintainable codebases.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full-stack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Laravel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multiple successful project launches.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 team environment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UI development, focusing on component-driven architectures.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API integrations for client services, enhancing interoperability between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Cloud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capabilities for application deployment and data management, leading to effective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iterative development using Agile methodologies, contributing to consistent delivery of features and updates.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unit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ensuring code reliability and robustness across releases.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database migrations and setup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seamless data flow during application transitions.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application performance by profiling code and identifying bottleneck areas, particularly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 to ensure coding standards were maintained across projects, focusing on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user-friendly UI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user interface and experience.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backend logic implementations.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building basic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laying the foundation for modern web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preliminary testing for applications, focusing on functions and edge cases to ensure optimal behavior before releases.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team members on application features, gaining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 and debugging.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transition of projects to newer frameworks, contributing to the migration processes and learning about evolving tech stacks.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database management tasks, learning about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query optimization and schema design principles.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Shadowed senior developers, gaining insights into effective coding practices and documentation requirements for their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code changes and collaborate with teammates effectively through platforms such as GitHub.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basic script writing and automation tasks leading to learning about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 and its application.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deployment processes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understand cloud service applications and facilitate learning about scaling applications. 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