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Senior Software Engineer with over 10 years of experience in developing high-impact solutions within the tech and healthcare industries. Proficient in leveraging advanced technologies to enhance product quality and operational efficiency. Expertise in full-stack development, with a robust background in backend frameworks and frontend libraries.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Python, Django, Flask, Node.js, Ruby on Rails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JavaScript, TypeScript, Vue.js,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Azure, Docker,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Oracle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Git, JIRA, VS Code, Webpack,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significantly to the overall performance and reliability of the healthcare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Implementing new features in the frontend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enhanced user experience and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project requirements and translate them into technical tasks, ensuring clarity and focus on feature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cloud services to deploy and manage applications, enabling robust storage solutions and dynamic scaling as traffic demands varied.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team discussions, significantly improving overall code quality through constructive feedback and sharing of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testing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robustness of applications and reducing production bugs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RESTful APIs to facilitate secure data exchange between client and server, ensuring high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research on emerging technologies to inform product decisions and maintain competitive advantage in the healthtech sector.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efficient coding standards, fostering an environment of continuous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to streamline application deployments, enhancing team productivity and ensuring timely delivery of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development processes, attending daily stand-ups and sprint planning meetings to align team efforts on project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databases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queries to enhance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product management to understand user challenges and translate them into technical solutions that improve the overall system.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development and deployment, simplifying application management and environment setups.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Initiated and drove several performance improvement initiatives that resulted in reduced load times and improved end-user satisfaction.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full-stack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the launch of multiple successful product features within tight deadlines.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efficient state management in the frontend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flow and management across complex user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teams to enhance application design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standards of usability and accessibility.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testing suites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increased overall test coverage and minimized regression issues during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implementing cloud-based architecture, enabling scalable solutions and reducing costs.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SQL queries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ensuring data retrieval processes ran smoothly and efficiently under 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architecture discussions which led to a microservices approach, improving the scalability and maintainability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modern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to improve collaboration and streamline development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programming sessions to enhance team collaboration and accelerate knowledge transfer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integrated an innovative reporting solution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retrieval efficiency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Investigated and resolved production issues quickly through effective debugging practices, reducing downtime and maintaining service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Presented technology solutions to stakeholders, aligning engineering capabilities with business needs.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creating multi-tier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preparing the platform for scale and feature expansion.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frontend development tasks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type safety, which streamlined development in team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 APIs, ensuring secure authentication and data exchange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JWT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 to comply with healthcare regulations.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cohesively within Agile environments, contributing to iterative cycles and facilitating rapid feedback loops between teams to enhance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deploying application stacks and optimizing for cost and performance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Consumed and integrated third-party APIs for enhanced application functionality, enriching user experience and operational capability.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by optimizing backend systems running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faster response times and increased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of application architecture, deployment processes, and contributions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version control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performance testing initiatives, employing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JMeter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LoadRunner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identify bottlenecks and suggest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database migrations and management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system performance through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