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 specializing in backend development. Proficient in designing, architecting, and maintaining scalable systems, with a focus on high-performance code and cloud solutions. Expertise in mentoring team members and fostering collaboration to enhance software quality and productivity.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Go, C++, Python, Scala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Google Cloud Platform (GCP), AWS, Azure, Heroku, IBM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OpenShift, Helm, Apache Mesos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&amp; Automation Tools</w:t>
      </w:r>
      <w:r>
        <w:rPr>
          <w:rFonts w:asciiTheme="majorHAnsi" w:hAnsiTheme="majorHAnsi" w:cstheme="majorHAnsi"/>
          <w:bCs/>
          <w:lang w:val="en-US"/>
        </w:rPr>
        <w:t xml:space="preserve">: Jenkins, CircleCI, Travis CI, GitLab CI, Bamboo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Agile, TDD, BDD, Observability, Microservices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processing platform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handle large-scale data efficiently.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implemented distributed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deployment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and refactored legacy backend systems, improving performance through high-performance coding principles.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CircleCI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deployments and accelerate release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ongoing support for production systems, ensuring high availability and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debugging and troubleshooting complex issues in production environments, leveraging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observability.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migrate existing data use cases to the newly developed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Google Cloud Platform (GCP)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hosting services, data storage, and computing resources.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reviews, promoting best practices and ensuring quality standards across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unit and integration tests to maintain code integrity and reduce software defects.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in backend development, sharing knowledge on architecture and system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system design and architecture, facilitating knowledge sharing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best practices across all deployed applications to safeguard data integrity and confidentiality.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culture of teamwork and empowerment among engineers, promoting a positive work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technical discussions that influenced product roadmap and architectural direction.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built core components of a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advertising platform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RESTful APIs for data integration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microservices, improving consistency across development and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cloud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deploying applications and managing infrastructure as code.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orchestration of microservices, enhancing the system's resilience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tests and system integration tests to ensure all components worked seamlessly together.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effectively with product management and UX/UI teams to align technical capabilities with business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system architecture and processes, aiding new team members and providing clarity to stakeholders.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open source projects, refining coding skills and gaining community recognition.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Prepared reports on system performance and suggested enhancements based on analytics data.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scalable web application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bug fixing and feature enhancements by writing clean and maintainable code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 meetings to discuss progress and roadblocks with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best practices for cloud deployment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under guidance from senior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pipelines with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experimenting with automated testing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executed SQL queries to support data retrieval for reporting needs.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creating and managing containers for the application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database administrators to optimize performance of database queries.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basic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routine tasks and improve operational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sessions to improve code quality and knowledge sharing.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