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and results-oriented software engineer with over 10 years of experience in designing and implementing scalable applications. Proficient in various modern programming languages and frameworks, with a strong background in building robust systems that enhance user experiences. Proven ability in mentoring peers and continuously improving team output through technical expertise and collaboration.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TypeScript, Ruby, Python, JavaScript, Java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PostgreSQL, MySQL, MongoDB, SQLite, Oracle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Technologies</w:t>
      </w:r>
      <w:r>
        <w:rPr>
          <w:rFonts w:asciiTheme="majorHAnsi" w:hAnsiTheme="majorHAnsi" w:cstheme="majorHAnsi"/>
          <w:bCs/>
          <w:lang w:val="en-US"/>
        </w:rPr>
        <w:t xml:space="preserve">: React, GraphQL, Node.js, Express.js, Relay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Cloud Services</w:t>
      </w:r>
      <w:r>
        <w:rPr>
          <w:rFonts w:asciiTheme="majorHAnsi" w:hAnsiTheme="majorHAnsi" w:cstheme="majorHAnsi"/>
          <w:bCs/>
          <w:lang w:val="en-US"/>
        </w:rPr>
        <w:t xml:space="preserve">: AWS, Docker, Kubernetes, Terraform, Continuous Integration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Git, JIRA, VS Code, Postman, Figma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 Skills</w:t>
      </w:r>
      <w:r>
        <w:rPr>
          <w:rFonts w:asciiTheme="majorHAnsi" w:hAnsiTheme="majorHAnsi" w:cstheme="majorHAnsi"/>
          <w:bCs/>
          <w:lang w:val="en-US"/>
        </w:rPr>
        <w:t xml:space="preserve">: Mentoring, Team Collaboration, Problem Solving, Agile Methodologies, Code Review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scalable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user engagement.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analyze customer requirements, ensuring software solutions effectively address user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robust APIs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facilitate seamless data interaction between client and server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model complex data structures and optimized SQL queries for improved database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real-time data processing capabilities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services, improving application responsiveness to user actions.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engineers, providing support and guidance on best practices in software development and code quality enforcement.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code reviews to maintain high standards of code quality and promote team-wide learning.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Agile ceremonies, contributing to sprint planning and retrospectives to enhance team efficiency and collaboration.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and maintained CI/CD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streamlining deployment processes for faster releases.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monitored application performance, identifying areas for optimization and implementing effective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detailed technical documentation to facilitate knowledge sharing and onboarding of new team members.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with product managers to refine requirements and outline project scopes, ensuring alignment with business objectives.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initiatives to improve team output by identifying and implementing new engineering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open-source projects, fostering an active community of developers and enhancing personal technical skills.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Analyzed production bugs thoroughly to determine root causes and implement fixes head-on before the project progresses.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Extra-curricular involvement in hackathons and coding competitions, enhancing problem-solving skills and promoting innovative thinking.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 to streamline internal operations and improve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UX designers to implement responsive design practices,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technologies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Refactored existing codebases to modern standards, resulting in cleaner, more maintainable software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mentorship, training junior developers on coding standards and best use of development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Postman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project planning and brainstorming sessions, providing technical insights and feasibility assessments.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unit tests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RSpec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code reliability and reduce post-deployment defects.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database setup and management tasks, primarily focusing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data integrity and optimize handling.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QA teams to develop test cases and automate testing processes, increasing overall software robustness.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technical specifications for existing and new features, making it easier for team members to understand and follow the project.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cloud storage solutions to ensure data redundancy and reliability for web applications.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client-side interfaces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frameworks, enhancing user interaction.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development sprints to deliver timely software iterations based on client feedback and needs.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senior engineers in the development of back-end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basic debugging of applications to identify and rectify simple errors in the codebase, enhancing stability.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simple database scripts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SQLite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support application data manipulation and testing.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the QA team to ensure software quality through rigorous testing strategies, including manual and automated tests.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user guides for software applications to improve client usability and provide technical support.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front-end technologies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Bootstrap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responsive design implementations across various devices.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Honed skills in version control systems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while working on collaborative projects with the engineering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simple tools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analysis to improve internal workflows and team productivity.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