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skilled Senior Software Engineer with 10+ years of experience in developing and maintaining robust software applications. Proven expertise in leading projects, collaborating with cross-functional teams, and enhancing code quality through best practices in software engineering.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C/C++, Python, Java,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Tools</w:t>
      </w:r>
      <w:r>
        <w:rPr>
          <w:rFonts w:asciiTheme="majorHAnsi" w:hAnsiTheme="majorHAnsi" w:cstheme="majorHAnsi"/>
          <w:bCs/>
          <w:lang w:val="en-US"/>
        </w:rPr>
        <w:t xml:space="preserve">: Kafka, Docker, Kubernetes, Spring,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Agile, DevOps, Continuous Integration, Test-Driven Development, Code Review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and Cryptography</w:t>
      </w:r>
      <w:r>
        <w:rPr>
          <w:rFonts w:asciiTheme="majorHAnsi" w:hAnsiTheme="majorHAnsi" w:cstheme="majorHAnsi"/>
          <w:bCs/>
          <w:lang w:val="en-US"/>
        </w:rPr>
        <w:t xml:space="preserve">: PKI, TLS, OAuth, OpenID Connect, Cryptographic Libraries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and Integration</w:t>
      </w:r>
      <w:r>
        <w:rPr>
          <w:rFonts w:asciiTheme="majorHAnsi" w:hAnsiTheme="majorHAnsi" w:cstheme="majorHAnsi"/>
          <w:bCs/>
          <w:lang w:val="en-US"/>
        </w:rPr>
        <w:t xml:space="preserve">: REST, gRPC, GraphQL, Webhook, API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complex software applications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C/C++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optimal performance and 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to enhance code quality and application robustness.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deliver high-quality software solutions that meet stringent deadlines.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secure integrations with external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gRPC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data protection and compliance with 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existing software components by conducting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static analysis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implementing performance enhancements, facilitating seamless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engineers, providing guidance on best coding practices, design patterns, and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cryptographic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updated on industry trends and best practices in software architecture and security.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and maintenance of technical documentation and project reports to facilitate team collaboration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Involved in QA processes, working closely with quality assurance teams to identify and address software issues prior to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internal and external product support initiatives, driving customer satisfaction and application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implementing message-oriented architectures that effectively handle event-driven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development practices by integrating automated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continuous integration pipelines, allowing for more efficient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and resolved complex technical issues, contributed to discussions on system architecture and future enhancements, ensuring alignment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of applications, facilitating scalable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Drew on extensive knowledge of industry trends to recommend and implement cutting-edge technologies enhancing software development processes.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software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C/C++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implementing best programming practices to ensure code reliability and maintainability.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effectively with engineers across departments to solve critical software challenges,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to streamline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reviews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provided constructive feedback to peers, improving team knowledge and code quality across the project.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APIs,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and conducting integration tests to confirm successful interactions with external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significantly to the implementation of software features,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cryptographic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and data encryption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developing architectural and design documents to support team understanding and project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software issues, systematically identifying root causes and proposing effective solutions to the engineering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static analysis tools to ensure code compliance with security standards and best practices, reducing vulnerabilities in production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utilizing container technologies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), facilitating rapid and consistent application deployment across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valuable documentation concerning designs and system operations, ensuring accessibility for current and future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coding standards as a pivotal member of the development team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C/C++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projects, ensuring sustainable growth of codebases.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developers in debugging applications and optimizing software performance through various tools and methodologies including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static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minor feature updates and enhancements in existing applications, promoting engagement in continuous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engineers to create functional prototypes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familiarizing myself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processes and team dynamics.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involved in team meetings to discuss project scope and user feedback, gaining essential insights into customer needs and development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script-based solutions to automate repetitive tasks in the software development lifecycle, improving overall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user training sessions to enhance understanding of new software programs, focusing on core features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the testing process, providing support in identifying issues and verifying software functionality for various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knowledge-sharing sessions organized by the team, contributing learned best practices in coding and debugging processes to improve team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software integration approaches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learned the significance of collaborative communication between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