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10+ years of experience in designing and implementing scalable software solutions. Proficient in Node.js, TypeScript, AWS, and event-driven architecture, with a strong focus on security best practices and AI integration. Excellent communication skills and a proven track record of translating complex business requirements into technical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Node.js, TypeScript, JavaScript, Python,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AWS Glue, Terraform,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MongoDB, MySQL, SQL Server,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</w:t>
      </w:r>
      <w:r>
        <w:rPr>
          <w:rFonts w:asciiTheme="majorHAnsi" w:hAnsiTheme="majorHAnsi" w:cstheme="majorHAnsi"/>
          <w:bCs/>
          <w:lang w:val="en-US"/>
        </w:rPr>
        <w:t xml:space="preserve">: Git, Jenkins, Travis CI, Docker, CircleCI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Architecture &amp; Design</w:t>
      </w:r>
      <w:r>
        <w:rPr>
          <w:rFonts w:asciiTheme="majorHAnsi" w:hAnsiTheme="majorHAnsi" w:cstheme="majorHAnsi"/>
          <w:bCs/>
          <w:lang w:val="en-US"/>
        </w:rPr>
        <w:t xml:space="preserve">: Event-Driven Architecture, Microservices, REST APIs, GraphQL, Serverless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Compliance</w:t>
      </w:r>
      <w:r>
        <w:rPr>
          <w:rFonts w:asciiTheme="majorHAnsi" w:hAnsiTheme="majorHAnsi" w:cstheme="majorHAnsi"/>
          <w:bCs/>
          <w:lang w:val="en-US"/>
        </w:rPr>
        <w:t xml:space="preserve">: Security Best Practices, Data Protection, OWASP Standards, PCI Compliance, SOC 2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ETL &amp; Data Processing</w:t>
      </w:r>
      <w:r>
        <w:rPr>
          <w:rFonts w:asciiTheme="majorHAnsi" w:hAnsiTheme="majorHAnsi" w:cstheme="majorHAnsi"/>
          <w:bCs/>
          <w:lang w:val="en-US"/>
        </w:rPr>
        <w:t xml:space="preserve">: ETL Pipelines, AWS Glue, Airbyte, Apache Kafka, AWS Lambda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&amp; Automation</w:t>
      </w:r>
      <w:r>
        <w:rPr>
          <w:rFonts w:asciiTheme="majorHAnsi" w:hAnsiTheme="majorHAnsi" w:cstheme="majorHAnsi"/>
          <w:bCs/>
          <w:lang w:val="en-US"/>
        </w:rPr>
        <w:t xml:space="preserve">: Machine Learning, AI Integration, Predictive Analytics, Natural Language Processing, Computer Vision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event-driven architectures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process high-volume financial transactions securely.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ETL pipelines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Glue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Airbyte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data integration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automated tests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the reliability of deployed features across the application.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technical design and architecture discussions, leveraging extensive knowledge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database queries and models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for improving data handling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translate business needs into technical specifications and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security best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while handling sensitive financial data to ensure compliance with industry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AI capabilities into existing workflows to improve overall system responsiveness and intelligence.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best coding practices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reusable software components and libraries within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ecosystem for future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quarterly feature planning sessions, providing input based on technical feasibility and strategic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implemented feedback to ensure adherence to coding standards and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Agile methodologies, participating in daily scrums and sprint planning meetings to maintain project momentum.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Extensively documented code and architectural decisions for future reference and onboarding purposes.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scalable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a high-traffic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integration projects to connect third-party APIs to enhance the functionality of the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migration of existing systems to cloud architecture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Generated complex SQL queries and database interactions to support application requirements and data analysis.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the QA team to identify and resolve bugs through rigorous testing processes and integration tests.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Agile methodologies in daily operations, participated in sprint reviews and retrospectives to improve team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stakeholders to gather requirements and develop specifications tailored to user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architecting solutions that leverage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event-driven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processing asynchronous operations.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of software development processes and procedures for compliance and training purposes.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Contributions included optimization of CI/CD pipelines to enhance delivery speed and reliability.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small-scale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part of a diverse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whole software development lifecycle: planning, coding, testing, and deployment of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simple integrations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pull data from external services and display on the application.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front-end development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vanilla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user experience and accessibility.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basic database management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back-end functionalities.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to ensure code quality and reliability, becoming familiar with testing frameworks and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within an Agile team environment, actively participating in daily stand-ups and sprint planning sessions.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Fixed bugs and issues in existing applications by troubleshooting and debugging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software development best practices, including version control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deployment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cloud technologies and began exploring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as part of company projects.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