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Accomplished software engineer with over 10 years of extensive experience in full-stack development, specializing in optimizing user experiences and growth funnels for fintech applications. Proven expertise in leveraging state-of-the-art technologies to deliver high-quality, performant code and actionable insights for product developments across mobile, web, and backend services.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Languages &amp; Frameworks</w:t>
      </w:r>
      <w:r>
        <w:rPr>
          <w:rFonts w:asciiTheme="majorHAnsi" w:hAnsiTheme="majorHAnsi" w:cstheme="majorHAnsi"/>
          <w:bCs/>
          <w:lang w:val="en-US"/>
        </w:rPr>
        <w:t xml:space="preserve">: React Native, Vue.js, Ruby, TypeScript, SQL, Postgres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Practices</w:t>
      </w:r>
      <w:r>
        <w:rPr>
          <w:rFonts w:asciiTheme="majorHAnsi" w:hAnsiTheme="majorHAnsi" w:cstheme="majorHAnsi"/>
          <w:bCs/>
          <w:lang w:val="en-US"/>
        </w:rPr>
        <w:t xml:space="preserve">: Full-stack development, Agile methodologies, CI/CD practices, Database modeling, Query optimization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Tools &amp; Technologies</w:t>
      </w:r>
      <w:r>
        <w:rPr>
          <w:rFonts w:asciiTheme="majorHAnsi" w:hAnsiTheme="majorHAnsi" w:cstheme="majorHAnsi"/>
          <w:bCs/>
          <w:lang w:val="en-US"/>
        </w:rPr>
        <w:t xml:space="preserve">: Docker, Kubernetes, AWS, Customer Data Platforms (CDPs), Segment, Analytics frameworks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Designed, developed, tested, and deployed new features and enhancements across mobile (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 Native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), web (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Vue.js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), and backend (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Ruby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) platforms, focusing on optimizing user journeys and driving engagement.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Growth and Marketing teams to implement and optimize technical solutions for user acquisition, including establishing A/B testing frameworks and funnel optimizations.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code reviews and technical design sessions, providing mentorship and guidance to junior team members, enhancing team collaboration and project outcomes.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Managed and maintained robust integrations with third-party marketing and analytics platforms, ensuring seamless data flow and operational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continuous improvement initiatives targeting development processes, which elevated performance, code quality, and team productivity.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database solutions, enhancing query efficiency and implementing best practices in database modeling to support application demands.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Adopted modern CI/CD practices to streamline deployment processes, significantly reducing time-to-market for new features.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user engagement tracking and attribution strategies by integrating advanced marketing technologies into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Provided insightful analytics feedback to the product team, aiding in strategic business decisions with data-driven insights.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debugging efforts for complex software issues across various platforms ensuring timely resolution and optimal performance in production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documented software specifications and system architectures aligned with best practices and business requirements.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server performance and feature accessibility by regularly analyzing application metrics and user feedback.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Coordinated with cross-functional teams to align on project requirements and deliverables, enhancing project cohesion and alignment.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application security and compliance by integrating up-to-date protocols and monitoring systems across platforms.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regular training sessions for junior developers in modern development tools and practices, fostering a culture of continuous learning.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Engineered scalable full-stack solutions for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Ruby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Vue.js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incorporating user-friendly interfaces and dynamic functionalities.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Streamlined deployment cycles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CI/CD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tools, leading to more efficient software releases and reduced downtimes.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closely with product teams to gather requirements and translate them into technical specifications that meet business needs effectively.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maintained complex database schemas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optimizing queries for performance and reliability.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innovative features that enhanced user engagement metrics, working directly with marketing data for improved conversions.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architecture discussions around application structure and data handling, promoting cleaner and more maintainable code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agile sprint planning sessions, collaborating with developers and stakeholders to prioritize tasks and address bottlenecks proactively.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out RESTful APIs to serve dynamic data to client applications, ensuring seamless interactivity and integration from the front end to the backend.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peer code reviews, sharing knowledge and supporting quality assurance measures to uphold coding standards.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Provided documentation for new features and updates, creating a comprehensive knowledge base for existing and future team members.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engaging web applications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Ruby on Rails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front-end technologies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database administration tasks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data integrity and optimal performance of queries.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application testing process, debugging issues and ensuring a smooth user experience across platforms.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in full-stack application development while collaborating on team-oriented projects and contributing proactively to team discussions.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features and enhancements for early-stage prototypes, focusing on fundamental user interactions and application responsiveness.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to utilize agile methodologies in software development cycles, including regular stand-ups and sprint retrospectives.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Executed minor bug fixes and feature improvements, providing direct support to senior developers during high-demand periods.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user interface designs and implementations, helping create visually appealing and functional web experiences.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clear documentation of ongoing projects, ensuring transparency and shared understanding among team members.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mentors to understand code reviews and version control practices via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collaborative skills.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