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Accomplished software engineer with over 10 years of experience specializing in Kubernetes platform management, container orchestration, and cloud-native infrastructure. Proven track record in designing and delivering secure, scalable, and automated solutions that optimize operational efficiency and enhance developer experience.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Container Orchestration and Management</w:t>
      </w:r>
      <w:r>
        <w:rPr>
          <w:rFonts w:asciiTheme="majorHAnsi" w:hAnsiTheme="majorHAnsi" w:cstheme="majorHAnsi"/>
          <w:bCs/>
          <w:lang w:val="en-US"/>
        </w:rPr>
        <w:t xml:space="preserve">: Kubernetes, OpenShift, Docker, Kubernetes Operators, Istio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Platforms and Services</w:t>
      </w:r>
      <w:r>
        <w:rPr>
          <w:rFonts w:asciiTheme="majorHAnsi" w:hAnsiTheme="majorHAnsi" w:cstheme="majorHAnsi"/>
          <w:bCs/>
          <w:lang w:val="en-US"/>
        </w:rPr>
        <w:t xml:space="preserve">: Google Cloud Platform, AWS, Azure, Cloud Native Services, Service Mesh Technologies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Monitoring and Observability Tools</w:t>
      </w:r>
      <w:r>
        <w:rPr>
          <w:rFonts w:asciiTheme="majorHAnsi" w:hAnsiTheme="majorHAnsi" w:cstheme="majorHAnsi"/>
          <w:bCs/>
          <w:lang w:val="en-US"/>
        </w:rPr>
        <w:t xml:space="preserve">: Prometheus, Grafana, Jaeger, Dynatrace, Datadog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Infrastructure as Code and Automation</w:t>
      </w:r>
      <w:r>
        <w:rPr>
          <w:rFonts w:asciiTheme="majorHAnsi" w:hAnsiTheme="majorHAnsi" w:cstheme="majorHAnsi"/>
          <w:bCs/>
          <w:lang w:val="en-US"/>
        </w:rPr>
        <w:t xml:space="preserve">: Terraform, Kustomize, CI/CD Pipelines, Ansible, Puppet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Security and Compliance</w:t>
      </w:r>
      <w:r>
        <w:rPr>
          <w:rFonts w:asciiTheme="majorHAnsi" w:hAnsiTheme="majorHAnsi" w:cstheme="majorHAnsi"/>
          <w:bCs/>
          <w:lang w:val="en-US"/>
        </w:rPr>
        <w:t xml:space="preserve">: Container Security, Cloud-Native Security Best Practices, Compliance Frameworks, IAM Policies, Network Security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Senior Software Engineer, Kubernetes Platform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managed the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clusters for container orchestration in production environments, ensuring high availability and security compliance.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infrastructure automation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Terraform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Ansible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facilitating seamless deployment processes and configuration management.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design a unified self-service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CaaS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platform to simplify deployment for developers, enhancing their experience.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initiatives to adopt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OpenShift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virtualization, enabling the use of virtual machines alongside containers, optimizing resource usage.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monitoring tools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Grafana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Prometheus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enhance observability across the Kubernetes landscape, proactively identifying and rectifying issues before impacting users.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Spearheaded the integration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CI/CD tooling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automate the lifecycle of containerized applications, significantly reducing deployment time.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Facilitated knowledge sharing sessions within the team to drive continuous improvement around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best practices and deployment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Evaluated and integrated service mesh solutions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Linkerd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improve security and traffic management in microservices architectures.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Standardized the processes for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operations, ensuring a consistent approach to managing clusters across hybrid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Orchestrated the use of logging frameworks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ELK Stack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comprehensive monitoring, troubleshooting, and performance metrics analysis.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Actively contributed to incident response efforts,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Dynatrace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detailed application performance monitoring and anomaly detection.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Maintained thorough documentation of architecture, deployment processes, and operational practices for future reference and onboarding purposes.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Monitored compliance with internal security policies and industry standards, adapting cloud-native security practices as necessary, leading to better risk management.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Provided expert guidance and troubleshooting support to development teams, establishing a reputation as a go-to expert for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challenges.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Senior Cloud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Senior Cloud Engineer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implemented secure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architecture for an on-premise solution, leading to a marked improvement in operational efficiency.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Managed multi-cloud environments leveraging services from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Azure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seamless interoperability across platforms.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automated deployment scripts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Terraform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facilitate infrastructure as code, reducing manual errors in provisioning processes.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development teams to migrate legacy applications to modern microservices architectures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improving scalability and resilience.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Executed observability strategies using tools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Grafana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Prometheus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maintain high availability and performance of critical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continuous learning and integration of emerging technologies in cloud-native tools and methodologies, enhancing team capabilities.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Introduced service mesh capabilities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Istio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optimize traffic control and improve application performance and security.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defining security policies and practices for container management, focusing on reducing vulnerabilities in production.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disaster recovery initiatives by designing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backup and restore strategies to secure enterprise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knowledge transfer and mentorship of junior engineers, fostering a culture of learning and innovation within the organization.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Junior Software Developer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as a core member of a team that developed microservices-based solutions deployed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system reliability.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with the development team to automate deployment processes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GitLab CI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achieving more streamlined workflows.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design of container orchestration strategies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enabling project teams to shift towards cloud-native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troubleshooting application issues, leveraging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Prometheus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monitoring performance and identifying bottlenecks during testing phases.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workshops and training sessions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cloud architecture, gaining significant hands-on experience with container management.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proof-of-concept applications to demonstrate the advantages of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containerized solution deployments.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implementing application logging solutions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ELK Stack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improving visibility into application performance.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team efforts in migrating traditional applications to a more modern containerized architecture, contributing to improved deployment times.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senior developers to ensure best practices in security and compliance for deployed applications, aligning with industry standards.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Actively learned about various cloud-native tools and infrastructure automation practices to enhance personal skill set in emerging technologies.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