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Software Engineer with over 10 years of experience in enterprise software design and development, specializing in Oracle-based solutions and healthcare data expertise. Proficient in enhancing software applications, analyzing complex problems, and collaborating effectively with cross-functional teams. Demonstrated ability to implement innovative solutions to improve operational efficiency and application performance.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Management &amp; SQL</w:t>
      </w:r>
      <w:r>
        <w:rPr>
          <w:rFonts w:asciiTheme="majorHAnsi" w:hAnsiTheme="majorHAnsi" w:cstheme="majorHAnsi"/>
          <w:bCs/>
          <w:lang w:val="en-US"/>
        </w:rPr>
        <w:t xml:space="preserve">: Oracle PL/SQL, Oracle RAC, Data Guard, Oracle Scheduler, Materialized Views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&amp; Automation</w:t>
      </w:r>
      <w:r>
        <w:rPr>
          <w:rFonts w:asciiTheme="majorHAnsi" w:hAnsiTheme="majorHAnsi" w:cstheme="majorHAnsi"/>
          <w:bCs/>
          <w:lang w:val="en-US"/>
        </w:rPr>
        <w:t xml:space="preserve">: ETL Development, Agile Scrum, CI/CD, Jenkins,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 &amp; Frameworks</w:t>
      </w:r>
      <w:r>
        <w:rPr>
          <w:rFonts w:asciiTheme="majorHAnsi" w:hAnsiTheme="majorHAnsi" w:cstheme="majorHAnsi"/>
          <w:bCs/>
          <w:lang w:val="en-US"/>
        </w:rPr>
        <w:t xml:space="preserve">: Java, Python, Shell Scripting, SQL,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Problem Solving &amp; Analysis</w:t>
      </w:r>
      <w:r>
        <w:rPr>
          <w:rFonts w:asciiTheme="majorHAnsi" w:hAnsiTheme="majorHAnsi" w:cstheme="majorHAnsi"/>
          <w:bCs/>
          <w:lang w:val="en-US"/>
        </w:rPr>
        <w:t xml:space="preserve">: Root Cause Analysis, Debugging, Performance Optimization, Data Transformation, Analytic Functions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Tools &amp; Technologies</w:t>
      </w:r>
      <w:r>
        <w:rPr>
          <w:rFonts w:asciiTheme="majorHAnsi" w:hAnsiTheme="majorHAnsi" w:cstheme="majorHAnsi"/>
          <w:bCs/>
          <w:lang w:val="en-US"/>
        </w:rPr>
        <w:t xml:space="preserve">: JIRA, Bitbucket, Bamboo, Linux, Apache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supported high-quality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 modules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various healthcare applications, enhancing overall system functionality and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Analyzed and resolved complex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software-related issues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clients, resulting in improved service reliability and customer satisfaction.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Documented specifications, designs, and operational features of applications prior to production, ensuring clarity and compliance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technology standards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critical solutions enhancements for increased performance and availability by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optimizing SQL queries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Oracle databases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senior developers and internal stakeholders to ensure seamless integration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new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into existing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fostering their growth in programming practices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Oracle PL/SQL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 Scrum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deliver high-quality features in a timely manner, ensuring alignment with user stories and business priorities.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performance tuning and optimization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ETL processes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data handling capabilities and process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automated build and deployment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other CI/CD tools, reducing deployment times and improving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continuous improvement initiatives to integrate emerging technologies and methodologies into the development lifecycle, keeping skills current.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adherence to security and compliance requirements throughout the software development process, maintaining data integrity and confidentiality.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code reviews to enhance code quality and establish best practices among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strong analytical skills to debug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 transformation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issues, consistently achieving resolution of critical performance bottlenecks.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efforts in exploring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advanced Oracle database features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such as partitioning and indexing strategies, enhancing query execution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Communicated technical concepts effectively to non-technical business leaders, promoting better understanding of technologies utilized in projects.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within the healthcare domain, focusing on performance optimization and user feedback utilization.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extensive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 PL/SQL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developing packages and procedures to streamline data processing and enhance application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Serviced customer issues effectively, conducting thorough root cause analysis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software problems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successfully improving customer trust and retention.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comprehensive documentation related to application features and operational processes, ensuring shared understanding among stakeholders.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Agile ceremonies, collaborating with cross-functional teams to deliver high-quality software in sprints, aligning with business objectives.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manage and transform healthcare data, improving accuracy and efficiency in reporting workflows.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extensive testing and debugging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Linux/Unix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reliable software deployment and functionality.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issue tracking and project management, maintaining clear visibility of project status and timelines throughout the development lifecycle.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developing automated deployment processes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Bamboo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higher consistency during production releases.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Incorporated performance monitoring tools to identify and rectify application bottlenecks, enhancing overall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Effectively collaborated with data teams to establish reliable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 quality frameworks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integrity in data-driven decisions.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hands-on experience to leverage advanced database features, improving application data handling capabilities.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enterprise-level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applications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collaborating with senior engineers to foster innovative solutions.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database design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implementation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consistency and integrity.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and supporting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ETL jobs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improving data load performance and transformation accuracy.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Addressed and resolved client-reported software issues, engaging in thorough debugging and troubleshooting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in an Agile environment, contributing to sprint planning and daily stand-ups to facilitate project success.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documentation of software design and operational processes to enhance knowledge sharing among team members.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to promote best practices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Oracle PL/SQL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overall project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scripts for deployment and monitoring tasks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Linux/Unix platforms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operations and increase efficiency.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tracking bugs and enhancements, promoting clear communication and prioritization of tasks across the development team.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Shell scripting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automate repetitive tasks, improving team productivity and deployment times.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