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software engineer with over 10 years of experience in developing high-performance web applications. Proficient in modern frontend technologies including React and TypeScript, with a strong focus on performance, maintainability, and accessibility. Committed to creating responsive user interfaces and optimizing application performance through best practices in frontend architecture.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TypeScript, Redux Toolkit, Zustand, Recoil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Performance Optimization</w:t>
      </w:r>
      <w:r>
        <w:rPr>
          <w:rFonts w:asciiTheme="majorHAnsi" w:hAnsiTheme="majorHAnsi" w:cstheme="majorHAnsi"/>
          <w:bCs/>
          <w:lang w:val="en-US"/>
        </w:rPr>
        <w:t xml:space="preserve">: Code Splitting, Lazy Loading, Asset Delivery, Application State Management, Performance Optimization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GraphQL</w:t>
      </w:r>
      <w:r>
        <w:rPr>
          <w:rFonts w:asciiTheme="majorHAnsi" w:hAnsiTheme="majorHAnsi" w:cstheme="majorHAnsi"/>
          <w:bCs/>
          <w:lang w:val="en-US"/>
        </w:rPr>
        <w:t xml:space="preserve">: GraphQL, Queries, Mutations, Caching Strategies, Client-side Schema Management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UI/UX Design</w:t>
      </w:r>
      <w:r>
        <w:rPr>
          <w:rFonts w:asciiTheme="majorHAnsi" w:hAnsiTheme="majorHAnsi" w:cstheme="majorHAnsi"/>
          <w:bCs/>
          <w:lang w:val="en-US"/>
        </w:rPr>
        <w:t xml:space="preserve">: Responsive Design, Figma, Accessibility, User Experience, Pixel-perfect UIs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Technologies</w:t>
      </w:r>
      <w:r>
        <w:rPr>
          <w:rFonts w:asciiTheme="majorHAnsi" w:hAnsiTheme="majorHAnsi" w:cstheme="majorHAnsi"/>
          <w:bCs/>
          <w:lang w:val="en-US"/>
        </w:rPr>
        <w:t xml:space="preserve">: JavaScript, HTML5, CSS3, Node.js, Webpack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complex, high-performance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applications focusing on modular architecture and reusability,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type safety.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patterns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Hooks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Context 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Suspense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code maintainability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UI components with a strong emphasis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accessibility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standards, delivering pixel-perfect responsive UIs based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Figma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designs and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comprehensive state management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 Toolkit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alongside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Zustand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efficient data flow across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web performance through techniques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code-splitting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lazy loading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strategic asset delivery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UX teams to translate designs into high-quality, interactive interfaces, ensuring seamless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efficient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queries and mutations, integrating extensive caching strategies to improve data retrieval times and user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audits and optimizations, refining backend and frontend interactions to enhance overall application speed and responsiveness.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peer code reviews and collaborative development practices to uphold high code quality and knowledge sharing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modern tools for bundling and asset optimization,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Webpack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Babel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optimal loading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automated testing procedures for frontend components, fostering a culture of quality assurance and continuous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Agile development processes,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JIRA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project management and workflow tracking, ensuring timely delivery of project milestones.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workshops focusing on performance optimization and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development, promoting continuous learning.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in a fully remote environment, coordinating across multiple time zones to deliver robust software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Embraced a culture of innovation by contributing ideas that led to improved development practices and methodologies.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quality and adherence to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 to design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UI components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are reusable and maintainable across multiple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developers to integrate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APIs, streamlining data management and retrieval processes for client-side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Focused on enhancing application performance through various optimization strategies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code-splitting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lazy loading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improved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user interfaces based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Figma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designs, ensuring high fidelity and responsiveness across various screen sizes and devices.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implementation of state management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Recoil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a global application state in complex web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in security and accessibility, conducting audits to ensure compliance within application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unit and integration tests using testing frameworks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 Testing Library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application robustness.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training of junior developers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foundational concepts and performance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planning and retrospective meetings to continuously refine the development process.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user-friendly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with foundational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collaborating effectively with team members on various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front-end development tasks that included optimizing website loading times and maintaining cross-browser compatibility.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reviewing design specs and contributing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UI/UX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discussions, focusing on improving overall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developers in implementing features and debugging issues in existing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foundational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Debugging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tools and performance profiling to enhance application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a data querying language, assisting in creating basic queries for frontend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agile teams, participating in daily standups and contributing to sprint goals and objectives.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code and technical specifications to facilitate knowledge transfer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simple API integrations to enhance the functionality of applications and improve user engagement.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