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expertise in designing, developing, and optimizing scalable systems. Proficient in leading architectural initiatives and delivering high-quality code across multiple programming environments. Adept at mentoring emerging engineers and driving operational excellence within software development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Java,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Skills</w:t>
      </w:r>
      <w:r>
        <w:rPr>
          <w:rFonts w:asciiTheme="majorHAnsi" w:hAnsiTheme="majorHAnsi" w:cstheme="majorHAnsi"/>
          <w:bCs/>
          <w:lang w:val="en-US"/>
        </w:rPr>
        <w:t xml:space="preserve">: Data Structures, Algorithms, Software Design Principles, Version Control (Git), CI/CD Pipelines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 Tools</w:t>
      </w:r>
      <w:r>
        <w:rPr>
          <w:rFonts w:asciiTheme="majorHAnsi" w:hAnsiTheme="majorHAnsi" w:cstheme="majorHAnsi"/>
          <w:bCs/>
          <w:lang w:val="en-US"/>
        </w:rPr>
        <w:t xml:space="preserve">: AWS, Docker, Kubernetes, Terraform, Microservices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Quality Assurance</w:t>
      </w:r>
      <w:r>
        <w:rPr>
          <w:rFonts w:asciiTheme="majorHAnsi" w:hAnsiTheme="majorHAnsi" w:cstheme="majorHAnsi"/>
          <w:bCs/>
          <w:lang w:val="en-US"/>
        </w:rPr>
        <w:t xml:space="preserve">: Testing Frameworks, Jest, Mocha, JUnit, Integration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Mentorship &amp; Leadership</w:t>
      </w:r>
      <w:r>
        <w:rPr>
          <w:rFonts w:asciiTheme="majorHAnsi" w:hAnsiTheme="majorHAnsi" w:cstheme="majorHAnsi"/>
          <w:bCs/>
          <w:lang w:val="en-US"/>
        </w:rPr>
        <w:t xml:space="preserve">: Technical Mentorship, Peer Code Reviews, Agile Methodologies, Cross-functional Collaboration, Best Practices Establishment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high-quality codebases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 range of enterprise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scalable microservices architecture and implemented containerization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system performance through sophisticated algorithms and refined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efficient data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production-ready software by applying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design principles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best coding practices during peer code reviews.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which streamlined the development and deployment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including Product Management and Site Reliability Engineering (SRE) to align functionalities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internal documentation processes to improve team knowledge sharing and operational excellence.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technical debt by refactoring legacy code and enhancing internal tooling for better developer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Played a pivotal role in debugging complex system issues and contributing to the overall reliability of the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mentored junior engineers and interns, fostering an environment that encourages skill development and technical leadership.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initiatives to improve testability, implement rigorous testing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Mocha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boosting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and provided constructive feedback to peers, enhancing team coding standards and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operational metrics by actively participating in system reviews and suggesting various performance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Successfully led the architectural design of new features while ensuring alignment with existing software components and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updated with emerging technologies and industry trends, facilitating the adoption of modern practices across engineering teams.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scalable server-side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delivering high-quality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deployment and management of cloud-based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application scalability and availability.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complex algorithms for data processing tasks, utilizing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operational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version control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smooth collaboration among development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allowing for frequent, reliable deployments and quicker turnaround times for features and fixes.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QA teams to create and execute comprehensive testing strategies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enhancing the functionality of existing software systems by performing hands-on coding and unit testing regularly.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code reviews, emphasizing strong coding standards and practices in the team setting.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collaborated with product teams to translate business requirements into technical specifications and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Delivered high-quality project components within sprints, aligning with agile methodologies to adapt to rapidly changing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various frameworks and libraries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develop responsive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onboarding of junior developers, sharing knowledge on best practices in software development and engineering fundamentals.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foundational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building up core competencies in front-end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early exposure to back-end development practices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small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projects by assisting in code development, testing, and debugging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team members in agile ceremonies, promoting continuous feedback and iterative improvement in project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version control principles and participated in collaborative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code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technical documentation for key software components to facilitate knowledge transfer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and optimizing basic CI pipelines to support development workstreams and automated testing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skills in relational databases by working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and query data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cloud computing concepts by deploying simple applications on platforms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Heroku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understand cloud infrastructure challenges.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library components to enhance UI functionality and aesthetics, focusing on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coding workshops and hackathons that helped develop a deeper understanding of programming concepts and technologies.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