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software engineer with over 10 years in software development, specializing in building and scaling high-performance cloud-based applications. Proven ability to deliver robust, revenue-generating products using modern technologies and frameworks, with a strong focus on RESTful APIs, microservices architecture, and database management.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Go, C#, Java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AWS, Azure, GCP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Containerization and Orchestration</w:t>
      </w:r>
      <w:r>
        <w:rPr>
          <w:rFonts w:asciiTheme="majorHAnsi" w:hAnsiTheme="majorHAnsi" w:cstheme="majorHAnsi"/>
          <w:bCs/>
          <w:lang w:val="en-US"/>
        </w:rPr>
        <w:t xml:space="preserve">: Docker,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PostgreSQL, SQL Server, MongoDB, ElasticSearch, Redis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APIs and Microservices</w:t>
      </w:r>
      <w:r>
        <w:rPr>
          <w:rFonts w:asciiTheme="majorHAnsi" w:hAnsiTheme="majorHAnsi" w:cstheme="majorHAnsi"/>
          <w:bCs/>
          <w:lang w:val="en-US"/>
        </w:rPr>
        <w:t xml:space="preserve">: REST APIs, GraphQL, gRPC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Agile, CI/CD, Test-Driven Development, Version Control (Git)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secure and scalable applications, enhancing data accessibility and user engagement.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cloud-native solutions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leading to improved deployment times and system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microservices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facilitating modular architecture and easier maintenance of complex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containerization of applications, ensuring consistent runtime environments across development and production.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on-call rotation and implemented monitoring solutions to ensure system reliability and uptime.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databases, optimizing data storage and retrieval processes for high-volume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orchestrate container deployment, scaling, and management, improving operational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deliver high-quality software solutions, addressing customer needs and technical challenges.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Advocated for and implemented best practices in code reviews, architecture discussions, and technical design sessions.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Generative AI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tools to streamline development processes and enhance productivity for application prototyping.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tools to automate testing and deployment pipelines, improving overall development workflow.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and adaptation of emerging technologies to enhance team performance and product offerings.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performance tuning and optimization on cloud applications, ensuring user experiences met market demands.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team members in best practices around software development and cloud technologies, fostering a collaborative learning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open-source projects, enhancing community engagement and technical visibility.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scalable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high availability and performance in cloud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hands-on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application deployment and orchestration, streamlining the development pipeline.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microservices architectures that improved modularity and reduced deployment risks.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and maintained databases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data integrity and optimized access patterns.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daily stand-ups and sprint planning sessions, contributing to agile project management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enable integrations with third-party services, enhancing product functionalities.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code changes and collaboration within development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implementation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processes, improving deployment accuracy and frequency.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code reviews and contributed to peer programming sessions, promoting quality and knowledge sharing among team members.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cloud platforms (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) to deploy and scale applications effectively, enhancing user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troubleshooting and debugging of applications in production, improving system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cross-disciplinary teams to define and build features that meet business requirements.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user interface and experience enhancements.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design and implementation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facilitating communication between front-end and back-end services.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storage, ensuring efficient data retrieval practices for small-scale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developing containerized applications, improving consistency across development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sprint cycles, helping to shape product features through collaboration with business analysts and product managers.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foundational knowledge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deploying applications, understanding server management and scalability issues.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troubleshooting technical issues, providing solutions and fixes to production problems.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Attended workshops and training sessions to improve skills in cloud technologies and development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to understand architecture and design principles, contributing to ongoing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writing unit and integration tests to ensure software quality and performance.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