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Software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Detail-oriented Senior Software Engineer with over 10 years of extensive experience in software development, focusing on back-end and front-end technologies. Proven expertise in creating scalable applications and integrating complex systems using a variety of modern tools and frameworks, including AWS, Docker, and Kubernetes. Committed to innovative problem-solving and driving impactful results in a collaborative environment.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Java, R, JavaScript, Python, TypeScript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Front-end Technologies</w:t>
      </w:r>
      <w:r>
        <w:rPr>
          <w:rFonts w:asciiTheme="majorHAnsi" w:hAnsiTheme="majorHAnsi" w:cstheme="majorHAnsi"/>
          <w:bCs/>
          <w:lang w:val="en-US"/>
        </w:rPr>
        <w:t xml:space="preserve">: React, HTML5, CSS3, Redux, Vue.js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Back-end Technologies</w:t>
      </w:r>
      <w:r>
        <w:rPr>
          <w:rFonts w:asciiTheme="majorHAnsi" w:hAnsiTheme="majorHAnsi" w:cstheme="majorHAnsi"/>
          <w:bCs/>
          <w:lang w:val="en-US"/>
        </w:rPr>
        <w:t xml:space="preserve">: Spring Boot, Node.js, Express.js, Django, Flask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&amp; Cloud</w:t>
      </w:r>
      <w:r>
        <w:rPr>
          <w:rFonts w:asciiTheme="majorHAnsi" w:hAnsiTheme="majorHAnsi" w:cstheme="majorHAnsi"/>
          <w:bCs/>
          <w:lang w:val="en-US"/>
        </w:rPr>
        <w:t xml:space="preserve">: AWS, Docker, Kubernetes, Terraform, GitLab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Databases</w:t>
      </w:r>
      <w:r>
        <w:rPr>
          <w:rFonts w:asciiTheme="majorHAnsi" w:hAnsiTheme="majorHAnsi" w:cstheme="majorHAnsi"/>
          <w:bCs/>
          <w:lang w:val="en-US"/>
        </w:rPr>
        <w:t xml:space="preserve">: PostgreSQL, MySQL, MongoDB, Redis, Elasticsearch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Messaging &amp; Integration</w:t>
      </w:r>
      <w:r>
        <w:rPr>
          <w:rFonts w:asciiTheme="majorHAnsi" w:hAnsiTheme="majorHAnsi" w:cstheme="majorHAnsi"/>
          <w:bCs/>
          <w:lang w:val="en-US"/>
        </w:rPr>
        <w:t xml:space="preserve">: Kafka, RabbitMQ, REST APIs, gRPC, GraphQL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Software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scalable back-end services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Java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Spring Boot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within a microservices architecture hosted on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AWS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CI/CD pipelines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GitLab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Terraform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Helm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efficient deployment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built user-friendly front-end interfaces with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historical analytics and real-time data playback.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including mobile developers and firmware engineers to integrate software solutions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Docker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Maintained and optimized relational databases such as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PostgreSQL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Redis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performance improvements.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Participated in enterprise architecture design, ensuring compliance with industry standards and best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automated unit tests and integration tests to ensure software reliability and functionality.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Created simulators for system components to enhance testing processes and reduce development time.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Applied modern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DevOps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practices in a cloud-agnostic environment, optimizing resource utilization across multiple platforms.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mentoring junior developers, fostering a culture of continuous improvement and code quality.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code reviews to uphold programming standards and enhance team skills.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knowledge of networking protocols to design secure and efficient data transfer mechanisms across systems.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machine learning techniques to derive actionable insights from collected data for improved situational awareness.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enhancement of mobile applications following best practices in agile development methodologies.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data collection solutions that aligned with operational requirements of end users, establishing a clear communication between software and hardware components.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Built and maintained back-end solutions for various client projects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frameworks, enhancing overall system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RESTful services and integrated third-party APIs, improving data interoperability between systems.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UI/UX teams to create engaging front-end applications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various state management libraries.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deploying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 and container orchestration tools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Kubernetes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sprint planning sessions and contributed to improving project workflows and delivery timelines.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Performed extensive debugging and troubleshooting of systems, leveraging logging and monitoring tools to enhance reliability.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configuration and management of database systems including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PostgreSQL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integrity and performance.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Utilized agile methodologies to deliver projects in a timely manner while maintaining high-quality standards.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cross-team collaboration to improve software functionalities in line with user feedback and operational needs.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Maintained documentation of code updates and enhancements to ensure team knowledge and clarity.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Developer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development of web applications using foundational technologies like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HTML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CSS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the programming of simple back-end features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Node.js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gaining valuable software development experience.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front-end development teams by designing interactive user interfaces with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React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Bootstrap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Executed basic database operations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MySQL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Redis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data was accurate and accessible for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with senior developers to understand system architecture and development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Helped conduct testing and debugging processes, identifying and eliminating software issues.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knowledge-sharing sessions to foster team skills in emerging technologies.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application deployment processes on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learning best practices from experienced colleagues.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with version control tools, primarily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Git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to manage codebases effectively.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 and team meetings to gain insights into collaborative software development.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