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Results-oriented Software Engineer with 10+ years of experience in full-stack development, specializing in React, Node.js, and TypeScript. Expertise in creating and optimizing user interfaces and API integrations for high-performance applications. Proven track record in delivering quality software solutions that enhance user experience and drive business value.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TypeScript, CSS, Redux, Zustand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GraphQL, REST APIs,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Cloud</w:t>
      </w:r>
      <w:r>
        <w:rPr>
          <w:rFonts w:asciiTheme="majorHAnsi" w:hAnsiTheme="majorHAnsi" w:cstheme="majorHAnsi"/>
          <w:bCs/>
          <w:lang w:val="en-US"/>
        </w:rPr>
        <w:t xml:space="preserve">: Docker, Kubernetes, AWS, CI/CD,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Practices</w:t>
      </w:r>
      <w:r>
        <w:rPr>
          <w:rFonts w:asciiTheme="majorHAnsi" w:hAnsiTheme="majorHAnsi" w:cstheme="majorHAnsi"/>
          <w:bCs/>
          <w:lang w:val="en-US"/>
        </w:rPr>
        <w:t xml:space="preserve">: OWASP, XSS prevention, CSRF protection, CSP implementation, Secure coding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Optimization</w:t>
      </w:r>
      <w:r>
        <w:rPr>
          <w:rFonts w:asciiTheme="majorHAnsi" w:hAnsiTheme="majorHAnsi" w:cstheme="majorHAnsi"/>
          <w:bCs/>
          <w:lang w:val="en-US"/>
        </w:rPr>
        <w:t xml:space="preserve">: Jest, Cypress, Lighthouse, W3C standards, Cross-browser compatibility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</w:t>
      </w:r>
      <w:r>
        <w:rPr>
          <w:rFonts w:asciiTheme="majorHAnsi" w:hAnsiTheme="majorHAnsi" w:cstheme="majorHAnsi"/>
          <w:bCs/>
          <w:lang w:val="en-US"/>
        </w:rPr>
        <w:t xml:space="preserve">: Agile methodologies, Scrum, JIRA, Trello,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client-facing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responsive design and high performance across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backend services with frontend applications, optimizing data flow and enhancing user interactions through seamless API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reusable UI component libraries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state management, which led to a decrease in development time for new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create secure payment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API integrations, maintaining compliance with industry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for application security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OWASP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guidelines to prevent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XSS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CSRF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vulnerabilities in frontend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code reviews and established coding standards that improved team productivity and maintained code quality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of applications, improving deployment efficiency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accessible applications by adhering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W3C standards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conducting regular audits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Lighthouse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performance and SEO.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including component lifecycle management and state management strategies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Zustand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 to promote a collaborative environment and ensure timely delivery of features within the product roadmap.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executed unit and integration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code coverage and reliability of applications.Featured in intern development cohort to enhance cross-functional collaboration in a scaling fintech work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design teams to translate wireframes into polished interface components, ensuring visual fidelity and user satisfaction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preprocessors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Sass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performance profiling to identify bottlenecks in application load times, implementing solutions that enhanced the overall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robust documentation for frontend and backend processes, facilitating better knowledge transfer across teams and establishing a culture of transparency.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interactive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enabled clients to manage payment processing tasks while improving the user interface through intuitive design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backend developers to create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data access for frontend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design patterns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optimal user experience and accessibility across various devices and browsers.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state management, simplifying the complexity of handling application state and enhancing maintainability of the codebase.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code reviews, promoting the adoption of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programming, resulting in improved code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through secure API connections, leveraging experience in handling sensitive data according to security protocols.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brainstorming sessions aimed at driving innovative solutions for product enhancements and efficiency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concepts to deploy applications seamlessly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more agile development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user interfaces for performance, applying techniques learned from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Lighthouse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loading speeds and user retention.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Took part in mentoring initiatives for junior team members, providing guidance on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associated libraries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in an agile environment,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tracking and management to ensure precise timeline adherence.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tests for frontend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was robust and of high quality before release.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user-friendly interfaces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e-commerce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frontend development tasks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the delivery of responsive design elements that attracted users.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across teams to integrate backend services into frontend applications, fostering a seamless user experience through effective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application optimization through performance analysis and debugging,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Chrome DevTools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refinement of user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measures in code, utilizing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OWASP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 to safeguard user data during transactions.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exchange between client-side and server-side components, enhancing application interactivity and responsiveness.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internal tools,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frontend development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styling components, promoting modular approach and reuse across various parts of the application.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iterative testing cycles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validate the functionality and performance of new features before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team-wide knowledge sharing by presenting learnings from daily stand-ups and retrospectives, focusing on improving coding practices and project outcomes.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