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expertise in designing and building customer-facing applications using React, TypeScript, and back-end technologies including Ruby on Rails. Adept at delivering robust solutions with a focus on user experience and performance optimization. Proven experience in leading tech stacks and implementing component libraries and design systems, driving efficiency and innovation in development.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Frontend Technologies</w:t>
      </w:r>
      <w:r>
        <w:rPr>
          <w:rFonts w:asciiTheme="majorHAnsi" w:hAnsiTheme="majorHAnsi" w:cstheme="majorHAnsi"/>
          <w:bCs/>
          <w:lang w:val="en-US"/>
        </w:rPr>
        <w:t xml:space="preserve">: React, TypeScript, JavaScript, HTML/CSS, MUI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Ruby on Rails, Node.js, Django, GraphQL, REST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UI Frameworks &amp; Libraries</w:t>
      </w:r>
      <w:r>
        <w:rPr>
          <w:rFonts w:asciiTheme="majorHAnsi" w:hAnsiTheme="majorHAnsi" w:cstheme="majorHAnsi"/>
          <w:bCs/>
          <w:lang w:val="en-US"/>
        </w:rPr>
        <w:t xml:space="preserve">: Tailwind CSS, Shadcn, Storybook, Backbone.js, Marionette.js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 Tools</w:t>
      </w:r>
      <w:r>
        <w:rPr>
          <w:rFonts w:asciiTheme="majorHAnsi" w:hAnsiTheme="majorHAnsi" w:cstheme="majorHAnsi"/>
          <w:bCs/>
          <w:lang w:val="en-US"/>
        </w:rPr>
        <w:t xml:space="preserve">: AWS, Docker, Kubernetes, CI/CD, Heroku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Design Patterns, Test-Driven Development (TDD), Accessibility Best Practices, AI-Assisted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 &amp; Collaboration</w:t>
      </w:r>
      <w:r>
        <w:rPr>
          <w:rFonts w:asciiTheme="majorHAnsi" w:hAnsiTheme="majorHAnsi" w:cstheme="majorHAnsi"/>
          <w:bCs/>
          <w:lang w:val="en-US"/>
        </w:rPr>
        <w:t xml:space="preserve">: Curiosity, System Thinking, Effective Communication, Team Collaboration, Mentoring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 at Company A (Present) - Focused on the development and deployment of scalable and user-friendly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 component library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Tailwind 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promotes reusability and consistency across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business requirements into technical specifications, ensuring alignment in the final product.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rapid prototyping cycles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productivity and gather user feedback for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the architecture and support of core components for the frontend design system, enhancing the developer experience and user interaction.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 to serve frontend needs, optimizing the data flow and application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code reviews to maintain high code quality and adherence to accessibility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Storybook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developing UI components in isolation, streamlining development and testing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sharing knowledge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back-end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particularly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architectural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system performance by identifying and mitigating technical debt in existing codebases.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incident response processes to minimize customer impact during outages, conducting thorough root cause analyses.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Involved in the migration of legacy code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Backbone.js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 smoother tech stack evolution.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Emphasized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thinking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reduced divergence and promoting a cohesive UI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new technologies and frameworks, providing insights into upcoming trends that could be leveraged for business growth.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community outreach by presenting at tech meetups on topics relating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component libraries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efficient development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planning and execution of multi-platform projects, coordinating efforts across web, iOS, and Android teams.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Engineer at Company B (Previous) - Developed and maintained customer-facing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key role in designing and integrating a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structure to improve communication between front-end and back-end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successful transition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Backbone.js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minimal disruption and improving overall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designers to implement accessibility best practices and improve user experience across various products and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 deployment and storage solutions, enhancing scalability and reliability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refactoring and optimization to enhance load times and overall performance using industry-standard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processes, collaborating with teams to keep product development on schedule and within scope.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Experimented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data fetching processes significantly, reducing unnecessary API calls and optimizing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engaging UI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Tailwind 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polished and contemporary look for products.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tests and participated in integration testing to improve code reliability and facilitate quick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a comprehensive developer documentation system for onboarding new team members and supporting ongoing education.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automate deployment processes, improving workflow efficiency and reducing human errors.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Engineer at Company C (Earlier) - Assisted in the development of single-page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early versions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in enhancing application features and resolving bugs in a timely manner.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brainstorming sessions to devise solutions for common performance issues observed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integrations to support front-end functionalities and improve user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provide feedback on wireframes and prototypes, ensuring feasibility in the development phase.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collaborated on code in a team environment, learning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of existing processes and features to aid new members in understanding project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Experimented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development environments, showcasing an early interest in DevOps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testing scripts to evaluate application functionality and contribute to overall product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various minor projects implementing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UI component customization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