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Engineer, Back End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10+ years of experience in designing, building, and maintaining high-performance backend systems. Proficient in enhancing attendance analytics and communication tools to significantly impact student outcomes. Demonstrated ability in AWS infrastructure optimization and proactive problem-solving, ensuring scalable and maintainable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Java, Python, Ruby on Rails,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Infrastructure</w:t>
      </w:r>
      <w:r>
        <w:rPr>
          <w:rFonts w:asciiTheme="majorHAnsi" w:hAnsiTheme="majorHAnsi" w:cstheme="majorHAnsi"/>
          <w:bCs/>
          <w:lang w:val="en-US"/>
        </w:rPr>
        <w:t xml:space="preserve">: AWS, Terraform, Docker, Kubernetes, Serverless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Amazon RDS,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&amp; Communication Services</w:t>
      </w:r>
      <w:r>
        <w:rPr>
          <w:rFonts w:asciiTheme="majorHAnsi" w:hAnsiTheme="majorHAnsi" w:cstheme="majorHAnsi"/>
          <w:bCs/>
          <w:lang w:val="en-US"/>
        </w:rPr>
        <w:t xml:space="preserve">: Amazon SQS, Amazon SNS, RabbitMQ, Apache Kafka, WebSockets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 Tools</w:t>
      </w:r>
      <w:r>
        <w:rPr>
          <w:rFonts w:asciiTheme="majorHAnsi" w:hAnsiTheme="majorHAnsi" w:cstheme="majorHAnsi"/>
          <w:bCs/>
          <w:lang w:val="en-US"/>
        </w:rPr>
        <w:t xml:space="preserve">: Jenkins, GitHub Actions, CircleCI, Travis CI,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Automation</w:t>
      </w:r>
      <w:r>
        <w:rPr>
          <w:rFonts w:asciiTheme="majorHAnsi" w:hAnsiTheme="majorHAnsi" w:cstheme="majorHAnsi"/>
          <w:bCs/>
          <w:lang w:val="en-US"/>
        </w:rPr>
        <w:t xml:space="preserve">: Prometheus, Grafana, AWS CloudWatch, NewRelic,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Engineer, Back End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Engineer, Back End - Remote, Education Tech Company (2020 - Present)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Designed, built, and maintained components for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system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supporting attendance analytics for educational institutions.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performance and scalability through strategic optimization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RDS/Aurora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automated operational monitoring processes to boost reliability and system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product requirements into actionable technical solutions, ensuring high-quality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the efficiency of data handling and optimized the processing of tens of millions of attendance records.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new features that increased product capabilities, focusing on tangible outcomes for schools and students.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technical discussions, contributing to the development of scalable solutions that balance speed, quality,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service delivery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Crafted APIs to facilitate seamless communication between different system components and external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integration and deployment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team workflows and improve release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agile methodologies to manage project tasks effectively and prioritize high-impact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mentored junior engineers to foster a collaborative and positive work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best practices in security, data handling, and backup/recovery processes.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Engineer - Tech Solutions Company (2017 - 2020)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focused on creating scalable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managed database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and reliable data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facilitating communication between frontend and backend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deployment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maintained CI/CD pipelines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performance tuning and optimization of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decoupling services and managing event-driven architectures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the product team to identify, define, and implement new functionalities that met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hands-on knowledge of monitoring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trace system health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maintain high code quality and foster knowledge sharing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 Agile/Scrum environment to improve collaboration and delivery times.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Engineer - Startup Web Services (2013 - 2017)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reusable application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maintain and improve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infrastructure, including basic setups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designing and implementing user authentication and authorization mechanisms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refactoring legacy code to improve performance and readability, ensuring long-term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implementing automated testing frameworks to enhance code quality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source code management and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scripts for data migration and integration with third-party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development team to deliver new features on time while meeting client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team discussions and contributed to solution brainstorming sessions.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