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and skilled software engineer with over 10 years of experience specializing in AI/ML technologies. Proven expertise in developing innovative solutions that enhance user interactions across diverse platforms and devices. Strong background in collaborative design, code review processes, and maintaining robust software product lifecycles.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C++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ML &amp; AI Technologies</w:t>
      </w:r>
      <w:r>
        <w:rPr>
          <w:rFonts w:asciiTheme="majorHAnsi" w:hAnsiTheme="majorHAnsi" w:cstheme="majorHAnsi"/>
          <w:bCs/>
          <w:lang w:val="en-US"/>
        </w:rPr>
        <w:t xml:space="preserve">: Machine Learning, Reinforcement Learning, Speech/Audio Technology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Software Development</w:t>
      </w:r>
      <w:r>
        <w:rPr>
          <w:rFonts w:asciiTheme="majorHAnsi" w:hAnsiTheme="majorHAnsi" w:cstheme="majorHAnsi"/>
          <w:bCs/>
          <w:lang w:val="en-US"/>
        </w:rPr>
        <w:t xml:space="preserve">: Software Design, Software Architecture, Software Testing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Management</w:t>
      </w:r>
      <w:r>
        <w:rPr>
          <w:rFonts w:asciiTheme="majorHAnsi" w:hAnsiTheme="majorHAnsi" w:cstheme="majorHAnsi"/>
          <w:bCs/>
          <w:lang w:val="en-US"/>
        </w:rPr>
        <w:t xml:space="preserve">: Data Processing, Model Evaluation, Model Deployment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Debugging and Optimization</w:t>
      </w:r>
      <w:r>
        <w:rPr>
          <w:rFonts w:asciiTheme="majorHAnsi" w:hAnsiTheme="majorHAnsi" w:cstheme="majorHAnsi"/>
          <w:bCs/>
          <w:lang w:val="en-US"/>
        </w:rPr>
        <w:t xml:space="preserve">: Debugging, Algorithms, Data Structures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tested sophisticated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AI/ML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algorithms to improve user experience across various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in design and code reviews to ensure adherence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best practices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architectural guidelines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product documentation and educational content based on user feedback and program updates.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Diagnosed and resolved complex system issues by analyzing impact on service operations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debugging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tools and methodologies.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initiatives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model deployment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strategies which ensured efficient algorithms were implemented at scale across devices.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and optimized high-performance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machine learning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C++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design and implementation of innovative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speech recognition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features to enhance user interaction.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processing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frameworks to streamline workflow and reduce latency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operations.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reinforcement learning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techniques to enhance decision-making processes within deployed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technology adaptability assessments to integrate new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software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tools and environments efficiently.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and updated legacy systems while introducing enhancements to meet evolving user demands and service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algorithmic performance through effective use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structures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algorithms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principles.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in a team environment to identify and prioritize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software development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challenges and opportunities.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model evaluation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testing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validate the functionality and efficiency of 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solutions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focusing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testability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accuracy, and adherence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style guidelines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Validated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software architecture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scalability and maintainability of solutions across various platforms.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key features within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AI-driven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applications collaborating with teams to ensure performance stability and code quality.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build resilient software components for distributed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design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machine learning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models and supervised evaluations.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product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documentation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best practices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software testing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implementation.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 sessions emphasizing performance and architectural principles.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Regularly participated in debugging exercises to enhance product stability and performance debugging skills.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performance optimizations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ML algorithms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through efficient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processing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techniques.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rigorous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model evaluation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assessments to support the launch of significant product features.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user feedback into the development cycle for improving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 applications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user interfaces.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actively to design discussions focusing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software architecture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best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stakeholders to gather requirements specific to machine learning applications, ensuring all engagements were effectively documented.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in test-driven development environments ensuring alignment with user requirements and desired outcomes.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programming tasks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on several smaller scale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basic troubleshooting and debugging of software applications ensuring that product functionality met user expectations.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peer programming sessions to bolster collaborative development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Helped document software functionality and system architecture for reference and future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Completed code assignments and supported higher-level developers with project delivery timelines.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deployment and testing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 algorithms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as part of development teams.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learning outcomes focusing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machine learning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fundamentals and practical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participated in team meetings discussing project goals, challenges, and technical limitations regarding software delivery.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Familiarized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structures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algorithms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used for developing basic features in software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development efforts on legislation compliance and best practices within project iterations.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