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Frontend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professional experience in frontend development. Proven track record of optimizing complex UI components and ensuring high-performance data access in large-scale applications. Adept at collaborating with cross-functional teams and mentoring engineers to achieve technical excellence and code quality.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Vue.js, Ember.js, JavaScript, HTML5, CSS3,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JSON:API, RESTful APIs, GraphQL, Pagination Strategies, API Security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Modern Tools &amp; Frameworks</w:t>
      </w:r>
      <w:r>
        <w:rPr>
          <w:rFonts w:asciiTheme="majorHAnsi" w:hAnsiTheme="majorHAnsi" w:cstheme="majorHAnsi"/>
          <w:bCs/>
          <w:lang w:val="en-US"/>
        </w:rPr>
        <w:t xml:space="preserve">: Webpack, Babel, Redux, Jest, Sass,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 Skills</w:t>
      </w:r>
      <w:r>
        <w:rPr>
          <w:rFonts w:asciiTheme="majorHAnsi" w:hAnsiTheme="majorHAnsi" w:cstheme="majorHAnsi"/>
          <w:bCs/>
          <w:lang w:val="en-US"/>
        </w:rPr>
        <w:t xml:space="preserve">: Technical Communication, Collaboration, Problem-solving, Mentoring, Project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Best Practices &amp; Standards</w:t>
      </w:r>
      <w:r>
        <w:rPr>
          <w:rFonts w:asciiTheme="majorHAnsi" w:hAnsiTheme="majorHAnsi" w:cstheme="majorHAnsi"/>
          <w:bCs/>
          <w:lang w:val="en-US"/>
        </w:rPr>
        <w:t xml:space="preserve">: Code Review, Agile Methodologies, DevOps Practices, Continuous Integration, Documentation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Frontend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complex UI components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incorporating efficient pagination strategies to enhance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reusable components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Vue.js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consistency across the platform while improving performance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the architecture team to define best practices for API interactions, emphasizing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JSON:API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detailed code reviews, providing feedback focused on improving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performance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frontend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the team, sharing insights on effective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Ember.js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large-scale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Identified and mitigated migration risks in legacy applications, executing refactors with an emphasis on maintaining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for frontend modernization, successfully implementing updates that aligned with the strategic roadmap of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 team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communication between the engineering team and other stakeholders to clarify technical trade-offs and align project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modern frontend frameworks to enhance application security and responsiveness, engaging in proactive risk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coding standards and best practices, ensuring consistency and quality across all aspects of the codebase.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Webpack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Babel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optimize asset loading and support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other testing frameworks to ensure code reliability through routine testing and validation procedures.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backend integration, enhancing the frontend through effective communication with RESTful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major refactoring initiatives, focusing on maintainability while aligning projects with current tech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user feedback to iterate on feature enhancements, ensuring the frontend remained intuitive and user-friendly.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workshops for engineers on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into daily workflows.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Frontend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enhancing user interfaces by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that interact with backend services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project to update legacy systems with modern JavaScript libraries, employing techniques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 refactoring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prototype new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seamless data presentation and interaction.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team discussions to inform architecture decisions around API standards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flow optimization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sprint planning and retrospective meetings, providing technical insights to improve team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state management in complex applications, improving data handling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onboarding of new developers, providing hands-on training in the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Ember.js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thorough documentation and coding standards for the team, aiding in training and reference for junior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through effective use of profiling tools and optimization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procedures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frontend functionality and user acceptance.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Frontend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various components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feature improvements across multiple platforms.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utilize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under the guidance of senior engineers, thereby gaining essential frontend development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Unified UI/UX components to adhere to design standards while optimizing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code reviews, learning best practices for code quality and consistency from experienced peers.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 handling and manipulation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JSON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 to ensure accurate API responses during frontend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frontend engineers to address and troubleshoot application bugs, gaining hands-on experience in debugging.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processes, helping maintain updated records on application components and architecture decisions.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core web technologies and methodologies,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responsive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cross-browser compatibility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 understanding of backend services and databases through API consumption and data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learning sessions hosted by the development team, enhancing personal skills in modern web frameworks.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