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Senior Software Engineer with over 10 years of experience in full-stack development, specializing in delivering high-quality software solutions. Expertise in technical discovery, rapid prototyping, and leveraging innovative technologies to contribute to educational technology advancement. Demonstrated ability to work in ambiguous settings and collaborate with cross-functional teams to meet business objectives and enhance the user experience.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Development</w:t>
      </w:r>
      <w:r>
        <w:rPr>
          <w:rFonts w:asciiTheme="majorHAnsi" w:hAnsiTheme="majorHAnsi" w:cstheme="majorHAnsi"/>
          <w:bCs/>
          <w:lang w:val="en-US"/>
        </w:rPr>
        <w:t xml:space="preserve">: React, Angular, HTML5, CSS3,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Python, Node.js, Java, Ruby on Rails, PHP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MongoDB, PostgreSQL, MySQL, Redis, Cassandra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DevOps/Cloud Technologies</w:t>
      </w:r>
      <w:r>
        <w:rPr>
          <w:rFonts w:asciiTheme="majorHAnsi" w:hAnsiTheme="majorHAnsi" w:cstheme="majorHAnsi"/>
          <w:bCs/>
          <w:lang w:val="en-US"/>
        </w:rPr>
        <w:t xml:space="preserve">: AWS, Azure, Docker, Kubernetes,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and Machine Learning</w:t>
      </w:r>
      <w:r>
        <w:rPr>
          <w:rFonts w:asciiTheme="majorHAnsi" w:hAnsiTheme="majorHAnsi" w:cstheme="majorHAnsi"/>
          <w:bCs/>
          <w:lang w:val="en-US"/>
        </w:rPr>
        <w:t xml:space="preserve">: Machine Learning, TensorFlow, Scikit-Learn, Natural Language Processing, Data Analysis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Project Management and Collaboration</w:t>
      </w:r>
      <w:r>
        <w:rPr>
          <w:rFonts w:asciiTheme="majorHAnsi" w:hAnsiTheme="majorHAnsi" w:cstheme="majorHAnsi"/>
          <w:bCs/>
          <w:lang w:val="en-US"/>
        </w:rPr>
        <w:t xml:space="preserve">: Agile methodologies, Scrum, JIRA, Trello, Confluence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scalable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responsive design and optimal performance for users.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product and success teams to define project requirements and scope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backend services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complex front-end interactions and data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optimized database solutions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efficient data storage and retrieval for high-demand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for application hosting, storage, and deployment, streamlining the deployment process through CI/CD pipelines.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rapid prototyping of MVPs through iterative user feedback, applying findings to enhance product features and usability.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technical discovery sessions, documenting findings to guide future project iterations and stakeholder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non-technical stakeholders effectively to gather requirements and communicate technical concepts clearly.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Iteratively tested and refined product features by analyzing user engagement data and adjusting development roadmap accordingly.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security best practices for application development, ensuring user data protection and compliance with regulations.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 machine learning frameworks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TensorFlow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integrate AI capabilities, enhancing scheduling algorithms and functionalities.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by sharing insights on best coding practices and led code review processes to uphold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architecture for new features balancing time-to-market needs with future growth potential and integrations.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on cross-functional initiatives with marketing and support teams to ensure alignment on product vision and customer expectations.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Adopted new technologies as they emerged, staying ahead of industry trends and continuously improving development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documentation and knowledge sharing within the team to improve processes and enhance team productivity.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dynamic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front-end performance and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RESTful APIs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data interaction for various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full software development lifecycle, from planning through deployment,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Scrum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design teams to implement intuitive UI designs, ensuring accessibility and responsiveness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various database systems,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for data storage solutions that supported application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APIs to enhance application functionalities and expand service offerings for end-users.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automated deployment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significantly improving development speeds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unit and integration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code quality and reliability before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Gathered user feedback post-deployment and iterated on features for improved user satisfaction and engagement.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project documentation and updated team members on progress to keep everyone informed and aligned with project goals.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troubleshooting and debugging processes, resulting in faster resolution of technical issues.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to update skills aligned with the evolving tech landscape.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foundational skills in full-stack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backend 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developing features and ensuring code quality through testing.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to learn best practices and improve coding skills through feedback from senior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maintain and optimize database performance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about data management and integrity.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on project tasks,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organization and tracking progress in agile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user interfaces for internal tools, gaining practical experience in wireframing and prototyping.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basic security measures, learning the importance of secure application practices during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user testing sessions to gather feedback for product enhancements and feature requests.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debugging processes, learning to troubleshoot issues efficiently under guidance from senior engineers.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code processes and systems to build a resource for team learning and onboarding.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