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Dedicated software engineer with over 10 years of experience in mobile application development, specializing in iOS and Android platforms. Proven expertise in building high-performance applications with a strong focus on user experience and seamless integration with IoT devices.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Mobile Development</w:t>
      </w:r>
      <w:r>
        <w:rPr>
          <w:rFonts w:asciiTheme="majorHAnsi" w:hAnsiTheme="majorHAnsi" w:cstheme="majorHAnsi"/>
          <w:bCs/>
          <w:lang w:val="en-US"/>
        </w:rPr>
        <w:t xml:space="preserve">: iOS, Android, Swift, Kotlin, SwiftUI, Jetpack Compose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and Backend Technologies</w:t>
      </w:r>
      <w:r>
        <w:rPr>
          <w:rFonts w:asciiTheme="majorHAnsi" w:hAnsiTheme="majorHAnsi" w:cstheme="majorHAnsi"/>
          <w:bCs/>
          <w:lang w:val="en-US"/>
        </w:rPr>
        <w:t xml:space="preserve">: Firebase, RESTful APIs, GraphQL, AWS, Azure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Real-time Communication</w:t>
      </w:r>
      <w:r>
        <w:rPr>
          <w:rFonts w:asciiTheme="majorHAnsi" w:hAnsiTheme="majorHAnsi" w:cstheme="majorHAnsi"/>
          <w:bCs/>
          <w:lang w:val="en-US"/>
        </w:rPr>
        <w:t xml:space="preserve">: Bluetooth, Wi-Fi, MQTT, WebSocket, Socket.IO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DevOps and CI/CD</w:t>
      </w:r>
      <w:r>
        <w:rPr>
          <w:rFonts w:asciiTheme="majorHAnsi" w:hAnsiTheme="majorHAnsi" w:cstheme="majorHAnsi"/>
          <w:bCs/>
          <w:lang w:val="en-US"/>
        </w:rPr>
        <w:t xml:space="preserve">: Git, Jenkins, Docker, Kubernetes, Travis CI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Testing and Quality Assurance</w:t>
      </w:r>
      <w:r>
        <w:rPr>
          <w:rFonts w:asciiTheme="majorHAnsi" w:hAnsiTheme="majorHAnsi" w:cstheme="majorHAnsi"/>
          <w:bCs/>
          <w:lang w:val="en-US"/>
        </w:rPr>
        <w:t xml:space="preserve">: JUnit, Mockito, XCTest, Espresso, TestFlight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built robust mobile applications for the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iOS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Android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platforms, enhancing user engagement with personalized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sleep routines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optimizing existing features for better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seamless communication between mobile applications and IoT devices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Bluetooth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Wi-Fi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real-time data processing with low latency.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closely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Product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Design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teams to define user stories, prioritize features, and deliver high-quality software in a fast-paced environment.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end-to-end features from conception through to production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Swift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Kotlin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contributing to the successful launch of new versions of the core application.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Set standards for code quality and best practices within the team, ensuring testability and scalability of every feature developed.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Managed the integration of third-party services and APIs, enhancing the application with features for content delivery and notifications.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Led efforts in debugging complex cross-platform problems, investigating issues spanning mobile, firmware, and backend systems effectively.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junior developers through code reviews, fostering a knowledge-sharing environment and improving team coding standards.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actively in architectural discussions, contributing insights that led to better decision making regarding technology choices and system design.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unit and integration tests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JUnit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XCTest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all features met rigorous quality assurance standards before deployment.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Analytics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monitor user interaction, resulting in data-driven improvements that enhanced user satisfaction.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Maintained and enhanced the existing codebase, addressing technical debt and improving performance metrics across the application.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Worked cross-functionally with QA teams to streamline the testing process and minimize production issues during deployment.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Explored new technologies and frameworks that could enhance the application’s capabilities, remaining agile and adaptable in a constantly evolving tech landscape.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continuous learning, integrating AI functionalities to support personalized user experiences through machine-learning techniques.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 III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mobile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Swift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iOS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Android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achieving a smoother user experience due to solid architectural patterns.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designers to create intuitive user interfaces that increased user engagement and satisfaction within the app.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version control, ensuring proper documentation and collaboration during the development cycle.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backend communication through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RESTful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data retrieval and performance of mobile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integrating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Firebase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real-time tracking of user interaction and analytics, providing valuable insights for future updates.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troubleshooting and debugging processes,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Logcat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Xcode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error tracking across both platforms.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team’s agile process by participating in stand-ups and sprint reviews, emphasizing ongoing communication and feedback.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thorough unit testing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Mockito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maintained compliance with coding standards established by the development team.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developing mobile features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Swift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clean and maintainable code practices to facilitate efficient teamwork.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code reviews and contributed to feature planning sessions to enhance both technical and interpersonal skills among team members.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on UI implementations based on design specs,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XML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Android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Interface Builder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iOS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spaces.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with third-party libraries and frameworks to extend app functionalities and integrate advanced features for a better user experience.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Debugged issues and contributed to solving problems across mobile and web platforms, building a diverse skill set along the way.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Familiarized with version control through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smooth workflows and version management within projects.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exposure to cloud services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during integration tasks for app storage and deployment processes.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small components of the larger mobile application with guidance, learning the importance of modular design and functionality.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