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in developing scalable applications and user-centered solutions within the blockchain and fintech domains. Proven expertise in building robust front-end interfaces and secure backend services, leveraging the latest technologies and frameworks to enhance user experience and operational efficiency.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React Native, JavaScript, TypeScript, HTML5, CSS3, Mobile Application Development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Express.js, Python, Java, API Development, Middleware Services,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Security</w:t>
      </w:r>
      <w:r>
        <w:rPr>
          <w:rFonts w:asciiTheme="majorHAnsi" w:hAnsiTheme="majorHAnsi" w:cstheme="majorHAnsi"/>
          <w:bCs/>
          <w:lang w:val="en-US"/>
        </w:rPr>
        <w:t xml:space="preserve">: Docker, Kubernetes, Git, CI/CD, Web-based Security, Agile Development, Clean Code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Blockchain and Fintech</w:t>
      </w:r>
      <w:r>
        <w:rPr>
          <w:rFonts w:asciiTheme="majorHAnsi" w:hAnsiTheme="majorHAnsi" w:cstheme="majorHAnsi"/>
          <w:bCs/>
          <w:lang w:val="en-US"/>
        </w:rPr>
        <w:t xml:space="preserve">: Blockchain Fundamentals, Web3 Integration, DeFi Protocols, Cryptography Principles, Payment Processing, Financial Products, Digital Asset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Quality Assurance</w:t>
      </w:r>
      <w:r>
        <w:rPr>
          <w:rFonts w:asciiTheme="majorHAnsi" w:hAnsiTheme="majorHAnsi" w:cstheme="majorHAnsi"/>
          <w:bCs/>
          <w:lang w:val="en-US"/>
        </w:rPr>
        <w:t xml:space="preserve">: Unit Testing, Integration Testing, Continuous Testing, Selenium, Jest, Cypress, Code Review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intuitive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front-end components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enhanced user experience for MetaMask Debit Card interactions across various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scalable backend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securely manage card lifecycle and transaction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seamless integration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Card Issuers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payment networks, and compliance systems to enhance transactional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performance and security of all card features via architecture best practices and efficient handling of real-time data and high-volume transactions.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understand user requirements and implement effective design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Adhered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clean code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industry standards to facilitate the maintainability of the codebase enhancing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extensively for developing user-friendly mobile applications ensuring cross-platform compatibility.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blockchain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based solutions to ensure secure transactions and validate user identities within the payment ecosystem.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deployment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continuous integration and delivery of new features and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comprehensive testing phases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integration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verify functionality and to ensure software quality before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cloud services for hosting and backend infrastructure to support high availability and scaling of the MetaMask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and APIs to enhance product capabilities and user experience, such as payment gateways and financial data providers.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regular code reviews and contributed to improving shared knowledge within the team through documentation and mentorship of junior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Investigated and resolved performance bottlenecks through profiling and optimization techniques to maintain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adherence to web-based security considerations addressing vulnerabilities associated with financial transactions.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interactive and responsive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following industry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designers and analysts to refine requirements and build customer-facing functionality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sprints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modern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features and concepts to build maintainable and efficient code ensuring high performance across different browsers.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and integration tests using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Cypress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code robustness and reduce bugs in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 meetings, contributing to the continuous improvement of team development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RESTful APIs that interact with data storage and external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code reviews and pair programming sessions to enhance team collaboration and knowledge sharing around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best coding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optimization efforts focused on improving load times and responsiveness of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cloud platforms for deployment and application monitoring ensuring operational effectiveness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documented software specifications and technical designs in alignment with business objectives and user needs.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user-friendly web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compatibility across multiple browsers.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backend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providing support for API development and database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process, attending daily stand-ups and sprint reviews to collaborate with team members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unit tests and conducted manual testing to identify and rectify functional issues 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blockchain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concepts assisting in the development of prototype applications on various platforms.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source control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for version management and collaboration across multiple development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third-party services to enhance application capabilities and data accuracy.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users to gather feedback and prioritize features based on real-world testing and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maintaining documentation for code and processes to ensure clarity and facilitate onboarding for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Demonstrated eagerness to learn and adapt to new technologies and frameworks to contribute to team goals.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