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Senior Software Engineer with over 10 years of professional experience in developing scalable applications and infrastructure, specializing in Elixir, Phoenix, and PostgreSQL. Proven track record in enhancing functionality and building automation tools. Adept at collaborating with cross-functional teams to deliver innovative solutions tailored to complex business challenges.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Elixir, JavaScript, Python, Ruby, 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w:t>
      </w:r>
      <w:r>
        <w:rPr>
          <w:rFonts w:asciiTheme="majorHAnsi" w:hAnsiTheme="majorHAnsi" w:cstheme="majorHAnsi"/>
          <w:bCs/>
          <w:lang w:val="en-US"/>
        </w:rPr>
        <w:t xml:space="preserve">: Phoenix, Ruby on Rails, React, Django, Express.js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MySQL, MongoDB, Redis, Cassandra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and Cloud</w:t>
      </w:r>
      <w:r>
        <w:rPr>
          <w:rFonts w:asciiTheme="majorHAnsi" w:hAnsiTheme="majorHAnsi" w:cstheme="majorHAnsi"/>
          <w:bCs/>
          <w:lang w:val="en-US"/>
        </w:rPr>
        <w:t xml:space="preserve">: Google Cloud Platform, AWS, Docker, Kubernetes,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Architectural Patterns</w:t>
      </w:r>
      <w:r>
        <w:rPr>
          <w:rFonts w:asciiTheme="majorHAnsi" w:hAnsiTheme="majorHAnsi" w:cstheme="majorHAnsi"/>
          <w:bCs/>
          <w:lang w:val="en-US"/>
        </w:rPr>
        <w:t xml:space="preserve">: Event-Driven Architecture, CQRS, Microservices, API Development, PubSub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Team Communication, Problem Solving, Documentation, Debugging, User Experience Design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critical infrastructure for transaction processing utilizing </w:t>
      </w:r>
      <w:r w:rsidRPr="00B4406F">
        <w:rPr>
          <w:rFonts w:asciiTheme="majorHAnsi" w:hAnsiTheme="majorHAnsi" w:cstheme="majorHAnsi"/>
          <w:b/>
          <w:bCs/>
          <w:sz w:val="22"/>
          <w:szCs w:val="24"/>
        </w:rPr>
        <w:t xml:space="preserve">Elixir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Phoenix</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internal automation tools in </w:t>
      </w:r>
      <w:r w:rsidRPr="00B4406F">
        <w:rPr>
          <w:rFonts w:asciiTheme="majorHAnsi" w:hAnsiTheme="majorHAnsi" w:cstheme="majorHAnsi"/>
          <w:b/>
          <w:bCs/>
          <w:sz w:val="22"/>
          <w:szCs w:val="24"/>
        </w:rPr>
        <w:t xml:space="preserve">Elixir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payment processing, enhancing operational efficiencies.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existing functionalities in applications, ensuring high-quality user experiences through clean code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deliver innovative software solutions addressing complex logistics challenges.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Articulated complex technical concepts to non-technical stakeholders to ensure insights and alignment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and deployed applications, ensuring optimal performance and reliability in the production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best practices in </w:t>
      </w:r>
      <w:r w:rsidRPr="00B4406F">
        <w:rPr>
          <w:rFonts w:asciiTheme="majorHAnsi" w:hAnsiTheme="majorHAnsi" w:cstheme="majorHAnsi"/>
          <w:b/>
          <w:bCs/>
          <w:sz w:val="22"/>
          <w:szCs w:val="24"/>
        </w:rPr>
        <w:t xml:space="preserve">API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w:t>
      </w:r>
      <w:r w:rsidRPr="00B4406F">
        <w:rPr>
          <w:rFonts w:asciiTheme="majorHAnsi" w:hAnsiTheme="majorHAnsi" w:cstheme="majorHAnsi"/>
          <w:b/>
          <w:bCs/>
          <w:sz w:val="22"/>
          <w:szCs w:val="24"/>
        </w:rPr>
        <w:t xml:space="preserve">CQRS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PubSub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patterns for responsiveness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Used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effective data management and storage solutions required by the application.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adoption of </w:t>
      </w:r>
      <w:r w:rsidRPr="00B4406F">
        <w:rPr>
          <w:rFonts w:asciiTheme="majorHAnsi" w:hAnsiTheme="majorHAnsi" w:cstheme="majorHAnsi"/>
          <w:b/>
          <w:bCs/>
          <w:sz w:val="22"/>
          <w:szCs w:val="24"/>
        </w:rPr>
        <w:t xml:space="preserve">functional programming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principles within the team, contributing to a robust codebase.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technical documentation for design and concept ideas to support team understanding and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Google Cloud Platform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deploying scalable applications, benefiting from cloud-native architectures.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ongoing system improvements through debugging and diagnostic skills to quickly resolve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various design patterns to ensure application development adhered to both internal and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peer code reviews, providing constructive feedback to enrich the team's technical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user acceptance testing to validate end-user requirements and ensure delightful experiences.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in the use of </w:t>
      </w:r>
      <w:r w:rsidRPr="00B4406F">
        <w:rPr>
          <w:rFonts w:asciiTheme="majorHAnsi" w:hAnsiTheme="majorHAnsi" w:cstheme="majorHAnsi"/>
          <w:b/>
          <w:bCs/>
          <w:sz w:val="22"/>
          <w:szCs w:val="24"/>
        </w:rPr>
        <w:t xml:space="preserve">Elixir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functional programming techniques.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web applications using </w:t>
      </w:r>
      <w:r w:rsidRPr="00B4406F">
        <w:rPr>
          <w:rFonts w:asciiTheme="majorHAnsi" w:hAnsiTheme="majorHAnsi" w:cstheme="majorHAnsi"/>
          <w:b/>
          <w:bCs/>
          <w:szCs w:val="24"/>
        </w:rPr>
        <w:t xml:space="preserve">Elixir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Phoenix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enterprise clients in the logistics sector.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transaction processing efficiency by implementing event-driven architecture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UX/UI teams to enhance application usability and customer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APIs, ensuring adherence to best practices in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CQRS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relational data management, optimizing query performance through indexing strategies.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architectural discussions, promoting functional programming methodologies within the development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cross-team collaboration to troubleshoot and eliminate technical impediments.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internal tools to automate repetitive tasks, leveraging the power of </w:t>
      </w:r>
      <w:r w:rsidRPr="00B4406F">
        <w:rPr>
          <w:rFonts w:asciiTheme="majorHAnsi" w:hAnsiTheme="majorHAnsi" w:cstheme="majorHAnsi"/>
          <w:b/>
          <w:bCs/>
          <w:szCs w:val="24"/>
        </w:rPr>
        <w:t xml:space="preserve">Elixir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design sprint sessions to brainstorm and prototype new features for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involved in the software development lifecycle, from requirements gathering to delivery phases.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thorough reviews of code quality, ensuring adherence to development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processes and technical decisions to maintain a knowledge base for future reference.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 primary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in database management with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initial exposure to scaling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team in writing clean, maintainable code by adhering to best software development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debugging and testing efforts, contributing to application stability and user experience improvements.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to learn about </w:t>
      </w:r>
      <w:r w:rsidRPr="00B4406F">
        <w:rPr>
          <w:rFonts w:asciiTheme="majorHAnsi" w:hAnsiTheme="majorHAnsi" w:cstheme="majorHAnsi"/>
          <w:b/>
          <w:bCs/>
          <w:szCs w:val="24"/>
        </w:rPr>
        <w:t xml:space="preserve">API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backend integrations.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and provided insights into continuous improvement initiatives for development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Acquired foundational knowledge in </w:t>
      </w:r>
      <w:r w:rsidRPr="00B4406F">
        <w:rPr>
          <w:rFonts w:asciiTheme="majorHAnsi" w:hAnsiTheme="majorHAnsi" w:cstheme="majorHAnsi"/>
          <w:b/>
          <w:bCs/>
          <w:szCs w:val="24"/>
        </w:rPr>
        <w:t xml:space="preserve">DevOps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utilizing tools like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basic cloud services.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small-scale features independently and as part of a team collaboration.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user testing and feedback collection to enhance application features and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code and user guides to support the ongoing maintenance and onboarding of new team members.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