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backend development, specializing in Python, web APIs, and scalable systems design. Proficient in MongoDB, PostgreSQL, and Elasticsearch, with a proven track record of implementing effective solutions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TypeScript, Ruby,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Tools</w:t>
      </w:r>
      <w:r>
        <w:rPr>
          <w:rFonts w:asciiTheme="majorHAnsi" w:hAnsiTheme="majorHAnsi" w:cstheme="majorHAnsi"/>
          <w:bCs/>
          <w:lang w:val="en-US"/>
        </w:rPr>
        <w:t xml:space="preserve">: Flask, Django, FastAPI, AWS, Docker, Kubernetes,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Caching</w:t>
      </w:r>
      <w:r>
        <w:rPr>
          <w:rFonts w:asciiTheme="majorHAnsi" w:hAnsiTheme="majorHAnsi" w:cstheme="majorHAnsi"/>
          <w:bCs/>
          <w:lang w:val="en-US"/>
        </w:rPr>
        <w:t xml:space="preserve">: MongoDB, PostgreSQL, Elasticsearch,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</w:t>
      </w:r>
      <w:r>
        <w:rPr>
          <w:rFonts w:asciiTheme="majorHAnsi" w:hAnsiTheme="majorHAnsi" w:cstheme="majorHAnsi"/>
          <w:bCs/>
          <w:lang w:val="en-US"/>
        </w:rPr>
        <w:t xml:space="preserve">: AWS EKS, MSK, RDS, ElasticCache, GitHub Actions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Communication &amp; Collaboration</w:t>
      </w:r>
      <w:r>
        <w:rPr>
          <w:rFonts w:asciiTheme="majorHAnsi" w:hAnsiTheme="majorHAnsi" w:cstheme="majorHAnsi"/>
          <w:bCs/>
          <w:lang w:val="en-US"/>
        </w:rPr>
        <w:t xml:space="preserve">: REST API, GraphQL, CI/CD, Microservices, WebSockets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robust web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data processing and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scalable backend systems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and retrieval, handling high-volume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asynchronous task processing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TaskTiger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integrated with backend systems to improve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managed services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high availability and disaster recovery of backend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implemented best practices for maintaining code quality and architecture, fostering a culture of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automated deployment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efficient CI/CD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queries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Elasticsearch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search capabilities and response times for user queries.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design and build user-facing features that enhance customer experience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such as Twilio for enhanced communication capabilities within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caching solutions, resulting in optimized performance of data access patterns.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microservices architecture to improve scalability and facilitate easier updates and feature implementations.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open-source community by sharing tools and libraries relevant to the tech stack used within the project.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security protocols and data privacy standards throughout the software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real-time data processing and analytics features using streaming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systematic logging of application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team-based problem-solving sessions to address complex software challenges and enhance team knowledge.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improving application functionality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frontend developers to integrate RESTful APIs, enhancing the overall performance of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management, ensuring efficiency in data storage and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caching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speed and reduce database 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contributing to sprint planning and retrospectives to refine product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executed unit tests and integration tests to ensure the reliability and stability of software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Docker containers for local development environments, streamlining the development workflow for all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DevOps engineers in setting up automated CI/CD pipelines to accelerate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mentorship with junior developers, sharing knowledge regarding best coding practices and system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contributed to continuous integration and deployment processes to automate testing and reduce manual errors.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Co-authored documentation for APIs and system features to support knowledge sharing within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emerging technologies and approaches in backend development, actively adapting to shifts in the industry.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backend development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junior capacity, completing tasks related to coding and debugging.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and maintenance of backend APIs, ensuring proper functionality for frontend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work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data manipulation and query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phases, documenting results and reporting issues to ensure high-quality software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deliver projects on time, gaining insights into the development lifecycle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routine code reviews to understand application architecture and improve personal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internal documentation efforts, summarizing newly implemented features and updates.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collaboration and code management, streamlining team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deploying applications in Docker containers, gaining practical knowledge of containerization.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and training sessions to further enhance technical skills related to backend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