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Cloud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cloud infrastructure and distributed systems. Proven expertise in developing high-performance applications and maintaining robust cloud platforms. Extensive experience with the Go programming language and its ecosystem, alongside a strong understanding of machine learning applications and large-scale systems. Committed to implementing innovative solutions and optimizing existing software for improved performance and reliability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C, Rust, Python, JavaScript,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Infrastructure Technologies</w:t>
      </w:r>
      <w:r>
        <w:rPr>
          <w:rFonts w:asciiTheme="majorHAnsi" w:hAnsiTheme="majorHAnsi" w:cstheme="majorHAnsi"/>
          <w:bCs/>
          <w:lang w:val="en-US"/>
        </w:rPr>
        <w:t xml:space="preserve">: Docker, Kubernetes, LXC, VMs, Hypervisor Technology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Frameworks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Pandas, NumPy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OS &amp; Networking</w:t>
      </w:r>
      <w:r>
        <w:rPr>
          <w:rFonts w:asciiTheme="majorHAnsi" w:hAnsiTheme="majorHAnsi" w:cstheme="majorHAnsi"/>
          <w:bCs/>
          <w:lang w:val="en-US"/>
        </w:rPr>
        <w:t xml:space="preserve">: Linux, Networking Protocols, Git, CI/CD, RESTful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Platforms</w:t>
      </w:r>
      <w:r>
        <w:rPr>
          <w:rFonts w:asciiTheme="majorHAnsi" w:hAnsiTheme="majorHAnsi" w:cstheme="majorHAnsi"/>
          <w:bCs/>
          <w:lang w:val="en-US"/>
        </w:rPr>
        <w:t xml:space="preserve">: Amazon Web Services (AWS), Google Cloud Platform (GCP), Azure, Terraform,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Cloud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cloud infrastructure software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seamless data handling across multiple global data centers.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APIs and microservices architecture to support massive-scale parallel computing, significantly enhancing service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teams to define requirements and implement innovative solutions for cloud infrastructure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container management and orchestration, enhancing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codebases, employing advanced troubleshooting techniques to improve performance and reliability of cloud software.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rigorously in code reviews, providing constructive feedback and promoting high coding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discussions that shaped the direction of cloud services and infrastructure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Stayed current with industry trends and emerging technologies, integrating relevant updates into projects to enhance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machine learning models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collaborated on deploying them within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 in debugging complex issues related to Linux applications, focusing on kernel and driver optimizations.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knowledge-sharing sessions within the engineering team to drive a culture of continuous learning and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maintaining comprehensive documentation for cloud infrastructure projects, ensuring clarity and accessibility for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tests on distributed systems to identify bottlenecks and optimize processing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community forums and tech conferences to share insights and learn from industry experts, emphasizing networking and professional growth.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best practices in cloud environments, ensuring successful completion of regular background checks.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automated scripts for deployment and monitoring, increasing the responsiveness to system alerts.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significantly to the development of cloud-based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high-availability and load balancing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applications by integrating advanced debugging techniques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systems, optimizing performance metrics.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implementation of scalable microservices architectures,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develop data processing algorithms, enabling efficient handling of machine learning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refine product requirements, maintaining clear communication throughout development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cloud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enhancing operational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CI/CD pipelines to streamline deployment processes across multiple environments, ensuring swift rollouts of updates.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actively in code reviews, advocating for best practices in software engineering and team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newer team members on system architecture and coding standards, fostering a collaborative team dynamic.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RESTful APIs to facilitate seamless data interchange between cloud services and client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 focus on security and compliance, contributing to ensuring adherence to company policies and legal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architectural design discussions focused on enhancing the scalability and flexibility of software solutions.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cloud infrastructure software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acting as a key contributor to technical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and implemented containerization techniques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portability across development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debugging and logging tools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improving the troubleshooting process for production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machine learning libraries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capabilities of cloud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defining development workflows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effective version control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Frequently collaborated with fellow engineers to brainstorm innovative solutions to complex security and performance challenges.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regular architectural reviews to ensure alignment with industry best practices and company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systems to cloud-native solutions, ensuring minimal disruption during the transition phase.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optimizing existing cloud services, using metrics to identify bottlenecks and improve throughput.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tools and scripts to automate repetitive tasks, fostering efficiency across the engineering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