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specializing in developing high-quality, consumer-scale software products. Proven expertise in leveraging AI technologies and mobile development to enhance user experiences. Adept at collaborating with cross-functional teams to deliver robust engineering solutions and drive innovation within the tech landscape.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Engineering</w:t>
      </w:r>
      <w:r>
        <w:rPr>
          <w:rFonts w:asciiTheme="majorHAnsi" w:hAnsiTheme="majorHAnsi" w:cstheme="majorHAnsi"/>
          <w:bCs/>
          <w:lang w:val="en-US"/>
        </w:rPr>
        <w:t xml:space="preserve">: AI-Native Engineering, Large Language Models (LLMs), Prompt Engineering, Agentic Workflows, Context Window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Mobile Development</w:t>
      </w:r>
      <w:r>
        <w:rPr>
          <w:rFonts w:asciiTheme="majorHAnsi" w:hAnsiTheme="majorHAnsi" w:cstheme="majorHAnsi"/>
          <w:bCs/>
          <w:lang w:val="en-US"/>
        </w:rPr>
        <w:t xml:space="preserve">: iOS Development, Android Development, Mobile UX Design, React Native, Flutter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&amp; Backend Technologies</w:t>
      </w:r>
      <w:r>
        <w:rPr>
          <w:rFonts w:asciiTheme="majorHAnsi" w:hAnsiTheme="majorHAnsi" w:cstheme="majorHAnsi"/>
          <w:bCs/>
          <w:lang w:val="en-US"/>
        </w:rPr>
        <w:t xml:space="preserve">: Java, Node.js, Python, AWS,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Continuous Integration, Test-Driven Development (TDD), DevOps Principles,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Collaboration, Empathy, Problem Solving, Communication Skills, Mentorship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intuitive, high-quality features for wearables targeting aging parents and pre-teens, implemented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AI-Native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Large Language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as a development partner, orchestrating agent workflows to generate code specifications and automating testing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Authored and maintained internal playbooks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AI-Native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team's collective engineering capabilities across the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full-stack solutions, ensuring polished and reliable experiences for millions of users through sound architectural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designers to transform complex user challenges into elegant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code reviews, upholding a culture of excellence and continuous improvement within engineering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on-call rotations for incident response, ensuring platform reliability and performance during critical events.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Prompt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in building features, enabling dynamic user interactions tailored to user contexts.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deployment and scalability, enhancing feature delivery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project management and improve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Mobile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technologies, fostering a culture of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performance metrics to support high availability and accessibility across the platform, prioritizing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liaised with stakeholders to align software features with business goals and user needs, driving customer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research and development on emerging technologies, influencing future roadmaps for product evolution.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microservices architectures to support scalable application development,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backend systems.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high-quality mobile applications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platforms, focusing on user-centric design and performance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on project deliverables, ensuring alignment with business needs and technical feasibility.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and debugging processes to enhance application reliability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software development life cycle phases, driving projects from concept to delivery with a focus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architectural discussions, proposing innovative solutions to meet technical requirements and improving system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feedback loops for continuous improvement, addressing user feedback to refine software features and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helped shape best practices for software development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Exploited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construct backend logic, enhancing application responsiveness and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mentoring junior team members, fostering their growth and integration into the development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automating deployment processes and promoting a culture of continuous improvement.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mobile applications,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environments, contributing to user interface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weekly sprint meetings, providing updates on project progress and discussing potential challenges.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on backend integration tasks, learning principles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and database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and debugged applications, enhancing performance with proactive issue resolution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applications to modern architectures, working closely with the team to support workflow continuity.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foundational web technologies to build interactive user features, honing front-end development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documenting development processes and support procedures for the team, ensuring knowledge transfer.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user acceptance testing (UAT), gathering feedback and implementing changes based on user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contributed to code reviews, providing insights on code quality and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understanding host environments for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