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Seasoned software engineer with over 10 years of experience specializing in back-end systems and full-stack development, with a strong emphasis on .NET technologies and Azure cloud services. Expertise in building scalable, secure, and maintainable software solutions, committed to best practices in development and collaboration.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C#, Java, JavaScript, TypeScript,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.NET Core, Entity Framework, ASP.NET, React Native, REST API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Infrastructure</w:t>
      </w:r>
      <w:r>
        <w:rPr>
          <w:rFonts w:asciiTheme="majorHAnsi" w:hAnsiTheme="majorHAnsi" w:cstheme="majorHAnsi"/>
          <w:bCs/>
          <w:lang w:val="en-US"/>
        </w:rPr>
        <w:t xml:space="preserve">: Microsoft Azure, Azure Functions, Azure SQL, Azure Cosmos DB, Azure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SQL Server, NoSQL, MongoDB, MySQL, PostgreSQL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Test-Driven Development (TDD), Continuous Integration, Agile, Scrum, Microservices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</w:t>
      </w:r>
      <w:r>
        <w:rPr>
          <w:rFonts w:asciiTheme="majorHAnsi" w:hAnsiTheme="majorHAnsi" w:cstheme="majorHAnsi"/>
          <w:bCs/>
          <w:lang w:val="en-US"/>
        </w:rPr>
        <w:t xml:space="preserve">: Git, Docker, Kubernetes, Visual Studio, JIRA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Healthcare Technologies</w:t>
      </w:r>
      <w:r>
        <w:rPr>
          <w:rFonts w:asciiTheme="majorHAnsi" w:hAnsiTheme="majorHAnsi" w:cstheme="majorHAnsi"/>
          <w:bCs/>
          <w:lang w:val="en-US"/>
        </w:rPr>
        <w:t xml:space="preserve">: X12 5010, HL7, NCPDP, FHIR, Healthcare Data Standards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backend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 Core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strong adherence to best coding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Constructed and managed cloud infrastructure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Microsoft 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implementing services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Functions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continuous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development of secure and efficient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interaction between front-end and back-end components of the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multiple data-driven applications utilizing both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databases, optimizing data retrieval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ORM, effectively managing database interactions and improving the maintainability of code.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align project deliverables with business goals, utilizing agile project management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code reviews and provided mentorship to junior engineers around best practices and design patterns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.NET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cross-platform mobile application development, ensuring consistency in user experience across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rigorous performance optimization on existing systems, troubleshooting and resolving complex issues to maintain system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comprehensive technical documentation for all projects to improve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security best practices within development workflows, ensuring compliance with relevant regulations in the healthcare space.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actively in continuous improvement initiatives within the development team to optimize workflow and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application health and performance metrics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Log Analytics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addressing issues proactively as they arose.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Adopted microservices architecture to modularize application components, enhancing scalability and maintainability of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technical design sessions, contributing to scalable architecture solutions aligned with industry standards.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back-end development for enterprise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enhancing application functionality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to design and optimize data models suitable for various application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front-end teams to integrate user interface designs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 seamless experience for end-users.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and management of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Microsoft 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App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provided input on architecture decisions, promoting a culture of high-quality code and effective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testing and integration testing to validate application logic and reduce bugs in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 programming sessions to share knowledge and enhance development skills across the team,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 Core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APIs that served data to mobile applications built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Native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performance and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onboarding process of new technologies,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into the development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development processes and guidelines to aid in team knowledge transfer and onboarding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application performance through profiling and code refactorings, with a focus on executing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actively in scrum meetings and contributed to agile planning sessions, fostering better collaboration among team members.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full-cycle software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primarily on building functional prototypes and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Grasped fundamental programming principles and methodologies while contributing to coding tasks and minor debugging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insight into proper API design principles and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simple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interactive features and improving user interfaces.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database management, learning to optimize queries for better performance and data retrieval.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code maintenance and quality assurance processes by performing regular tests and bug fixes under supervision.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requirements and updates, fostering effective communication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in the documentation of project specifications and technical details to support future development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 modeling tasks that supported application functionalities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Entity Framework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agile methodologies, learning about sprint cycles and client interactions to build better team dynamics.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