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Development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Senior Software Development Engineer with 10+ years of experience in designing, developing, and maintaining innovative cloud-based medical applications and services. Proven expertise in leveraging modern software engineering practices and technologies to deliver high-quality solutions in regulated environments. Skilled in collaborating cross-functionally to drive product success, while continuously learning and applying new technologies.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Go, C#, CSS,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Node.js, Angular, .NET Core,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 Technologies</w:t>
      </w:r>
      <w:r>
        <w:rPr>
          <w:rFonts w:asciiTheme="majorHAnsi" w:hAnsiTheme="majorHAnsi" w:cstheme="majorHAnsi"/>
          <w:bCs/>
          <w:lang w:val="en-US"/>
        </w:rPr>
        <w:t xml:space="preserve">: Azure, Azure DevOps, CI/CD pipelines, Microservices Architecture, REST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Automation</w:t>
      </w:r>
      <w:r>
        <w:rPr>
          <w:rFonts w:asciiTheme="majorHAnsi" w:hAnsiTheme="majorHAnsi" w:cstheme="majorHAnsi"/>
          <w:bCs/>
          <w:lang w:val="en-US"/>
        </w:rPr>
        <w:t xml:space="preserve">: Automation frameworks, Test Automation, Unit Testing, Integration Testing, Quality Assurance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Scrum, Application Performance Monitoring, Version Control (Git), Code Review &amp; Mentorship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Development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cloud-based medical image management solutions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C#/.NET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deployment efficiency and reliability, resulting in faster delivery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clear software requirements and establish best practices for quality assurance across the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 of applications, ensuring consistency across development and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RESTful APIs, enhancing the integration capabilities of the software with existing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automated tests within the CI/CD pipeline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 automation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the overall testing efficiency and early defect detection.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provided mentorship to junior developers, fostering a culture of learning and quality in software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technical design discussions to explore innovative solutions that align with the architectural goals of the product.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Demonstrated proficiency in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cloud-based storage and processing solutions, enhancing the application's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Scrum ceremonies, emphasizing collaboration and accountability for team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Co-authored documentation for architectural decisions and design improvements to support ongoing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experimentation with emerging technologies to keep the product adaptable to changing market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developing deployment tools that facilitated seamless installations and servicing of the software, streamlining operational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compliance with regulatory standards for medical devices through rigorous testing and documentation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a code quality culture through the implementation of performance monitoring tools and feedback loops.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Development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 interfaces and server-side logic for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 in a collaborative team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project planning and execution in an Agile framework, delivering features in a timely manner to meet project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performance and security through code refinements and adherence to best practices in software engineering.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Introduced automation testing scripts that reduced manual testing time and improved software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UX/UI designers to implement responsive design principles that improved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and APIs to extend application functionality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cloud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enhancement of deployment processes through the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containers, ensuring environment consistency across development and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maintain high coding standards and foster collaborative improvement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training materials for junior developers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effective coding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stakeholders to gather requirements and translate them into functional software specifications.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development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adapt to changing project requirements while keeping the focus on delivery quality and timeliness.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foundational languages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Scrum meetings to discuss project progress and barriers, contributing to team efforts toward solution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implement unit tests for core application functionalities to ensure reliability and performance standards were met.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backend API development and integrate various third-party services as needed.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migration of legacy systems to microservices architecture, enhancing application scalability and maintenance.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project documentation detailing code changes, methodologies, and project insights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mentorship opportunities from senior developers, working closely to learn modern development practices and tools to enhance personal skill sets.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the implementation of deployment pipelines to facilitate continuous integration and delivery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version control systems, specifically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track code changes and collaborate with team members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debugging efforts and troubleshooting issues in production environments to improve application reliability.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