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Development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Software Development Engineer with over 10 years of experience in data engineering solutions, specializing in designing and implementing scalable data pipelines and enhancing data reliability. Proficient in collaborating with cross-functional teams to translate business needs into technical requirements and ensuring robust performance in high-volume data environments.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w:t>
      </w:r>
      <w:r>
        <w:rPr>
          <w:rFonts w:asciiTheme="majorHAnsi" w:hAnsiTheme="majorHAnsi" w:cstheme="majorHAnsi"/>
          <w:bCs/>
          <w:lang w:val="en-US"/>
        </w:rPr>
        <w:t xml:space="preserve">: Data pipelines, Data modeling, Data reliability, Data warehousing, ETL processes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 Scala, SQL,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Big Data Technologies</w:t>
      </w:r>
      <w:r>
        <w:rPr>
          <w:rFonts w:asciiTheme="majorHAnsi" w:hAnsiTheme="majorHAnsi" w:cstheme="majorHAnsi"/>
          <w:bCs/>
          <w:lang w:val="en-US"/>
        </w:rPr>
        <w:t xml:space="preserve">: Apache Spark, Apache Airflow, Hadoop, Kafka, Databricks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Google Cloud Platform, S3, Redshift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Practices</w:t>
      </w:r>
      <w:r>
        <w:rPr>
          <w:rFonts w:asciiTheme="majorHAnsi" w:hAnsiTheme="majorHAnsi" w:cstheme="majorHAnsi"/>
          <w:bCs/>
          <w:lang w:val="en-US"/>
        </w:rPr>
        <w:t xml:space="preserve">: Agile methodologies, CI/CD, Containerization, Microservices architecture, Version control (Git)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Development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implemented </w:t>
      </w:r>
      <w:r w:rsidRPr="00B4406F">
        <w:rPr>
          <w:rFonts w:asciiTheme="majorHAnsi" w:hAnsiTheme="majorHAnsi" w:cstheme="majorHAnsi"/>
          <w:b/>
          <w:bCs/>
          <w:sz w:val="22"/>
          <w:szCs w:val="24"/>
        </w:rPr>
        <w:t xml:space="preserve">scalable 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the processing of billions of rows of data, leveraging technologies such as </w:t>
      </w:r>
      <w:r w:rsidRPr="00B4406F">
        <w:rPr>
          <w:rFonts w:asciiTheme="majorHAnsi" w:hAnsiTheme="majorHAnsi" w:cstheme="majorHAnsi"/>
          <w:b/>
          <w:bCs/>
          <w:sz w:val="22"/>
          <w:szCs w:val="24"/>
        </w:rPr>
        <w:t xml:space="preserve">Apache 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Apache 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monitoring and troubleshooting of data pipeline performance, ensuring continuous data availability and reliability across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data processing workflows, significantly decreasing time-to-delivery for data insights and enhancing team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cross-functional teams to derive technical requirements from business needs, ensuring alignment between data engineering and product development goals.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maintained robust </w:t>
      </w:r>
      <w:r w:rsidRPr="00B4406F">
        <w:rPr>
          <w:rFonts w:asciiTheme="majorHAnsi" w:hAnsiTheme="majorHAnsi" w:cstheme="majorHAnsi"/>
          <w:b/>
          <w:bCs/>
          <w:sz w:val="22"/>
          <w:szCs w:val="24"/>
        </w:rPr>
        <w:t xml:space="preserve">data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evolved with changing business requirements, resulting in improved data quality and accessibility.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Communicated complex technical concepts effectively to non-technical stakeholders, aiding in better understanding and faster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Reviewed and optimized code for better </w:t>
      </w:r>
      <w:r w:rsidRPr="00B4406F">
        <w:rPr>
          <w:rFonts w:asciiTheme="majorHAnsi" w:hAnsiTheme="majorHAnsi" w:cstheme="majorHAnsi"/>
          <w:b/>
          <w:bCs/>
          <w:sz w:val="22"/>
          <w:szCs w:val="24"/>
        </w:rPr>
        <w:t xml:space="preserve">performance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readability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adhering to engineering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in data pipeline development and best practices, fostering a culture of knowledge sharing and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extensively to perform complex queries for data extraction and transformation within large datasets.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development practices, participating in sprint planning, reviews, and retrospectives to iteratively improve product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cloud services such as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data processing capabilities and storage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to streamline deployment processes and improve project delivery speed and quality.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data scientists to optimize data pipeline functionalities, ultimately enhancing machine learning model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architectural discussions and design sessions to contribute to a scalable data infrastructure framework.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Evaluated and integrated third-party data solutions to expand data collection capabilities and enrich existing datasets.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Data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created data processing frameworks from scratch utilizing </w:t>
      </w:r>
      <w:r w:rsidRPr="00B4406F">
        <w:rPr>
          <w:rFonts w:asciiTheme="majorHAnsi" w:hAnsiTheme="majorHAnsi" w:cstheme="majorHAnsi"/>
          <w:b/>
          <w:bCs/>
          <w:szCs w:val="24"/>
        </w:rPr>
        <w:t xml:space="preserve">Apache 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handle large datasets efficiently.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ETL processes to automate data ingestion and migration, ensuring high availability and reliability using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Scala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manipulation and transformation within distributed systems, improving accessibility for analytical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participated in code reviews and contributed to team standards for software quality and best practices in data engineering.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data modeling sessions that successfully translated business requirements into functional design specifications for data architecture.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teams to establish data collection requirements and determine the best analytical approaches for implementation.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data quality checks and validation processes to enhance data integrity within the pipeline.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and evaluated emerging data technologies and tools to identify potential enhancements to existing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cross-functional project teams by providing technical expertise in data-related matters and addressing design challenges.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routine data processing tasks, improving operational efficiencies and allowing for faster response times on critical business data.</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Data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foundational </w:t>
      </w:r>
      <w:r w:rsidRPr="00B4406F">
        <w:rPr>
          <w:rFonts w:asciiTheme="majorHAnsi" w:hAnsiTheme="majorHAnsi" w:cstheme="majorHAnsi"/>
          <w:b/>
          <w:bCs/>
          <w:szCs w:val="24"/>
        </w:rPr>
        <w:t xml:space="preserve">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basic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scripts for small-scale data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w:t>
      </w:r>
      <w:r w:rsidRPr="00B4406F">
        <w:rPr>
          <w:rFonts w:asciiTheme="majorHAnsi" w:hAnsiTheme="majorHAnsi" w:cstheme="majorHAnsi"/>
          <w:b/>
          <w:bCs/>
          <w:szCs w:val="24"/>
        </w:rPr>
        <w:t xml:space="preserve">development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of an internal auditing tool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which facilitated better data quality checks and reporting accuracy.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data cleansing and preprocessing for various datasets, preparing them for analysis and modeling efforts.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input on data modeling initiatives and common pain points in data interactions across the organization, enhancing overall data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fundamental </w:t>
      </w:r>
      <w:r w:rsidRPr="00B4406F">
        <w:rPr>
          <w:rFonts w:asciiTheme="majorHAnsi" w:hAnsiTheme="majorHAnsi" w:cstheme="majorHAnsi"/>
          <w:b/>
          <w:bCs/>
          <w:szCs w:val="24"/>
        </w:rPr>
        <w:t xml:space="preserve">Big Data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concepts and tools, including </w:t>
      </w:r>
      <w:r w:rsidRPr="00B4406F">
        <w:rPr>
          <w:rFonts w:asciiTheme="majorHAnsi" w:hAnsiTheme="majorHAnsi" w:cstheme="majorHAnsi"/>
          <w:b/>
          <w:bCs/>
          <w:szCs w:val="24"/>
        </w:rPr>
        <w:t xml:space="preserve">Hadoop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basic </w:t>
      </w:r>
      <w:r w:rsidRPr="00B4406F">
        <w:rPr>
          <w:rFonts w:asciiTheme="majorHAnsi" w:hAnsiTheme="majorHAnsi" w:cstheme="majorHAnsi"/>
          <w:b/>
          <w:bCs/>
          <w:szCs w:val="24"/>
        </w:rPr>
        <w:t xml:space="preserve">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functionalities during early projects.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analysts to understand data requirements and suggested improvements to existing data structures for better reporting.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accurate documentation of the data engineering process, providing insights into methodologies used and outcomes achieved.</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software development best practices to create clean, maintainable code during internship and early roles.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senior engineers to understand the intricacies of data processing workflows and gain operational expertise in </w:t>
      </w:r>
      <w:r w:rsidRPr="00B4406F">
        <w:rPr>
          <w:rFonts w:asciiTheme="majorHAnsi" w:hAnsiTheme="majorHAnsi" w:cstheme="majorHAnsi"/>
          <w:b/>
          <w:bCs/>
          <w:szCs w:val="24"/>
        </w:rPr>
        <w:t xml:space="preserve">data pipeline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SQL queries to extract data and compile reports for team use, enhancing visibility into project metrics.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