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Senior Software Developer with over 10 years of experience in designing, building, and deploying high-performance applications. Adept at leveraging modern technologies to enhance user experience and operational efficiencies. Proven track record in developing scalable solutions using best practices while collaborating with cross-functional teams to meet business objectives.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JavaScript, Java, Python,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Development Technologies</w:t>
      </w:r>
      <w:r>
        <w:rPr>
          <w:rFonts w:asciiTheme="majorHAnsi" w:hAnsiTheme="majorHAnsi" w:cstheme="majorHAnsi"/>
          <w:bCs/>
          <w:lang w:val="en-US"/>
        </w:rPr>
        <w:t xml:space="preserve">: ASP.NET, React, Angular,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Microsoft SQL Server, MySQL, PostgreSQL, MongoDB, Oracle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</w:t>
      </w:r>
      <w:r>
        <w:rPr>
          <w:rFonts w:asciiTheme="majorHAnsi" w:hAnsiTheme="majorHAnsi" w:cstheme="majorHAnsi"/>
          <w:bCs/>
          <w:lang w:val="en-US"/>
        </w:rPr>
        <w:t xml:space="preserve">: RESTful APIs, GraphQL, SOAP, Swagger, Postman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Azure DevOps, Jenkins, Docker, Kubernetes, Git/GitHub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Reporting and Analytics</w:t>
      </w:r>
      <w:r>
        <w:rPr>
          <w:rFonts w:asciiTheme="majorHAnsi" w:hAnsiTheme="majorHAnsi" w:cstheme="majorHAnsi"/>
          <w:bCs/>
          <w:lang w:val="en-US"/>
        </w:rPr>
        <w:t xml:space="preserve">: Crystal Reports, SQL Reporting, Power BI, Tableau, SSIS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Microsoft Azure, AWS, Google Cloud Platform, Heroku, IBM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Practices</w:t>
      </w:r>
      <w:r>
        <w:rPr>
          <w:rFonts w:asciiTheme="majorHAnsi" w:hAnsiTheme="majorHAnsi" w:cstheme="majorHAnsi"/>
          <w:bCs/>
          <w:lang w:val="en-US"/>
        </w:rPr>
        <w:t xml:space="preserve">: OAuth2.0, JWT, SSL/TLS, Data Encryption, OWASP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enterprise-level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meet complex business requirements, ensuring high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communication between microservices and front-end applications, enhancing data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management, focusing on optimization strategies and complex queries to support high-volume transactions.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ASP.NET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MVC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improved code organization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ceremonies, including sprint planning and retrospectives, to deliver high-quality software solutions in iterative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automating build, test, and deployment processes to reduce time to market.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measures and best practices to protect sensitive member data and comply with regulatory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development of internal tools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 BI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reporting and analysis, providing insights to stakeholders for informed decision-making.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stakeholders to gather requirements and translate them into technical specifications that guide application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contributed to documentation to maintain high standards across development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software development best practices and effective use of technology stacks.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through code profiling and leveraging caching mechanisms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Memcached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collaborative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SharePoint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team workflows and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ongoing research of emerging technologies to recommend new solutions that enhance service delivery and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integrated third-party tools and services to improve functionality and user engagement within the Credit Union’s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team training sessions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continuous integration practices, fostering a culture of improvement.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full-stack applications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front-end development, ensuring responsive and user-friendly interfaces.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microservices architecture solutions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modularity and scalability within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database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MS 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utilizing ORM for efficient data handling and retrieval.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and integration testing strategies to ensure software reliability and performance,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xUnit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Agile teams, participating in daily stand-ups and sprint retrospectives to improve development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reporting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to extract, analyze, and visualize critical data for business insights.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reliable data exchange between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cloud services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deployment and resource management, utilizing EC2 and RDS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establishment of CI/CD workflows to improve development workflows and deployment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security audits and established adherence to best practices for data protection,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encryption protocols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documentation of development processes and project specifications to ensure clarity and compliance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technical support and enhancements for legacy systems, ensuring continued functionality while modernizing application components.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vanilla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user-oriented interfaces and proper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experience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collaborative projects and coursework, enhancing programming skills for enterprise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database management and data entry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application backend operations and data integrity.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Agile techniques as part of project teams, participating in sprints and contributing to team goals.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APIs to enhance functionality within user interfaces, improving data interaction through standardized methods.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building simple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communication between server-side applications and clients.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developers during code reviews, gaining insight into best coding practices and debugging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training sessions related to CI/CD practices and deployment strategies using relevant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on smaller projects to understand the software life cycle from conception to deployment and maintenance.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security principles and compliance standards by participating in workshops focused on data protection strategies.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