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/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developer with over 10 years of experience in building robust applications and solving complex technical issues within large-scale data systems. Proficient in system-level programming and network protocols, with a strong emphasis on innovation in high-performance storage solutions and data architecture. Proven ability to collaborate effectively across teams and tackle real-world production challenges with a customer-centric focus.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C, C++,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Systems Programming</w:t>
      </w:r>
      <w:r>
        <w:rPr>
          <w:rFonts w:asciiTheme="majorHAnsi" w:hAnsiTheme="majorHAnsi" w:cstheme="majorHAnsi"/>
          <w:bCs/>
          <w:lang w:val="en-US"/>
        </w:rPr>
        <w:t xml:space="preserve">: Operating Systems, Kernel Programming, Low-Level Network Programming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&amp; Collaboration</w:t>
      </w:r>
      <w:r>
        <w:rPr>
          <w:rFonts w:asciiTheme="majorHAnsi" w:hAnsiTheme="majorHAnsi" w:cstheme="majorHAnsi"/>
          <w:bCs/>
          <w:lang w:val="en-US"/>
        </w:rPr>
        <w:t xml:space="preserve">: Git, GitHub, Bitbucket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Concepts</w:t>
      </w:r>
      <w:r>
        <w:rPr>
          <w:rFonts w:asciiTheme="majorHAnsi" w:hAnsiTheme="majorHAnsi" w:cstheme="majorHAnsi"/>
          <w:bCs/>
          <w:lang w:val="en-US"/>
        </w:rPr>
        <w:t xml:space="preserve">: TCP/IP, OSI Model, Socket Programming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Storage Systems &amp; Performance</w:t>
      </w:r>
      <w:r>
        <w:rPr>
          <w:rFonts w:asciiTheme="majorHAnsi" w:hAnsiTheme="majorHAnsi" w:cstheme="majorHAnsi"/>
          <w:bCs/>
          <w:lang w:val="en-US"/>
        </w:rPr>
        <w:t xml:space="preserve">: Storage Area Networks, Block-Level Storage, File Systems, Data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Frameworks</w:t>
      </w:r>
      <w:r>
        <w:rPr>
          <w:rFonts w:asciiTheme="majorHAnsi" w:hAnsiTheme="majorHAnsi" w:cstheme="majorHAnsi"/>
          <w:bCs/>
          <w:lang w:val="en-US"/>
        </w:rPr>
        <w:t xml:space="preserve">: Docker, Kubernetes, Linux, CMake,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efficient file system implementations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low-level programming to debug and optimize critical issues in production environments, improving system stability.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R&amp;D teams to analyze feature requests, providing technical solutions that align with customer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scripting and automation, streamlining workflows and enhancing development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managing codebase effectively across multiple teams and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executed comprehensive tests for high-performance data systems, ensuring robust application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improving deployment times and system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cross-functional teams to analyze and solve complex performance challenges in large-scale data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enhancement of a dynamic data platform, focusing on real-time data processing and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maintaining high coding standards and promoting best practices among peers.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technical processes and solutions, facilitating knowledge sharing across engineering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keep abreast of emerging technologies and methodologies pertinent to AI data management.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a high-performance storage system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enhanced data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networking protocols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TCP/IP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OSI layers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seamless data transmission across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on innovative features, conducting thorough impact assessments to determine technical feasibility.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to refactor legacy codebases, improving maintainability and performance of critical storage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code versioning and collaboration, reinforcing team alignment and code integrity throughout development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and resolved complex system-related issues through methodical debugging and performance tuning procedures.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a sophisticated file storage architecture, ensuring compatibility and scalability across multiple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backend databases, optimizing queries for performance gains.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community forums, sharing insights and solutions related to file systems and storage architecture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and experimentation with emerging technologies to enhance product features and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new developers on system programming fundamentals and project frameworks, fostering a collaborative and knowledgeable team culture.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strong testing protocols to ensure reliability and performance of developed applications, focusing on data integrity.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projects, primarily focusing on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for internal tools and utilities.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debugging and troubleshooting existing systems, improving overall functionality of software products.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programming sessions to strengthen team capabilities in low-level system programming.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version control, maintaining efficient workflow and documentation of code changes.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automated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aiding in continuous integration and delivery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foundational networking concepts, laying groundwork for future projects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TCP/IP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OSI layers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internal documentation on system configurations and coding standards, enhancing team efficacy and onboarding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experienced developers to gather insights into performance analysis and system optimizations.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testing procedures for new features, ensuring alignment with project requirements and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and sprint reviews, providing input on project developments and timelines.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