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Distributed Systems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results-oriented software developer with over 10 years of experience in designing, implementing, and optimizing distributed systems, primarily using Rust in complex network environments. Proven track record in peer-to-peer networking, security architecture, and decentralized technologies, with a strong focus on performance-driven outcomes.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Rust, WebAssembly, Python, Go,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 Protocols</w:t>
      </w:r>
      <w:r>
        <w:rPr>
          <w:rFonts w:asciiTheme="majorHAnsi" w:hAnsiTheme="majorHAnsi" w:cstheme="majorHAnsi"/>
          <w:bCs/>
          <w:lang w:val="en-US"/>
        </w:rPr>
        <w:t xml:space="preserve">: TCP/IP, UDP, WebRTC, libp2p, HTTP/2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Docker, Kubernetes, AWS, Azure, GCP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Agile, CI/CD, Version Control, Test-Driven Development, Continuous Integration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and Frameworks</w:t>
      </w:r>
      <w:r>
        <w:rPr>
          <w:rFonts w:asciiTheme="majorHAnsi" w:hAnsiTheme="majorHAnsi" w:cstheme="majorHAnsi"/>
          <w:bCs/>
          <w:lang w:val="en-US"/>
        </w:rPr>
        <w:t xml:space="preserve">: Grafana, Prometheus, JIRA, Postman,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Decentralized Technologies</w:t>
      </w:r>
      <w:r>
        <w:rPr>
          <w:rFonts w:asciiTheme="majorHAnsi" w:hAnsiTheme="majorHAnsi" w:cstheme="majorHAnsi"/>
          <w:bCs/>
          <w:lang w:val="en-US"/>
        </w:rPr>
        <w:t xml:space="preserve">: Blockchain, Consensus Algorithms, Smart Contracts, Cryptography, Swarm Intelligence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Distributed Systems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high-performance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peer-to-peer networking protocols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system scalability and resilience.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distributed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enabling seamless communication among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decentralized AI nodes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fault tolerance in networked systems through rigorous testing and performance enhancements, significantly improving overall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blockchain engineers to effectively merge the network layer with Fortytwo's decentralized AI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orchestration, facilitating efficient deployment across various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open-source initiatives aimed at advancing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decentralized 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technologies, promoting community collaboration and innovation.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security measures adhering to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distributed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data integrity and confidentiality.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performance tuning for diverse computing environments, focusing on both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edge devices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cloud infrastructures.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WebRTC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real-time communication features, enhancing user interaction within decentralized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documentation for complex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networking protocols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aiding team knowledge and onboarding.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Adapted to emerging technologies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ecosystem and contributed to team strategy sessions on future tech adoption.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 to maintain software quality and alignment with development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existing systems designs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libp2p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improved networking capabilities, collaborating efficiently with cross-functional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unit and integration tests to ensure software stability and correctness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distributed systems,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decentralized technologies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Mid-Level Rust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peer-to-peer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optimized performance and scalability throughout the lifecycle.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multi-discipline teams to create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secure networking protocols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leveraging a strong understanding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TCP/IP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UDP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WebRTC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systems by implementing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libp2p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peer discovery and communication methods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distributed networks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agile methodologies to improve development efficiency and quality of team outputs through continuous integration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containerized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alongside automated deployments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architectural discussions on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decentralized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enhancing application security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performance optimization and capacity planning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distributed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application resilience and uptime.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actively in design reviews, providing insight into achieving robust fault tolerance in complex architectures.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extensive documentation for systems developed to facilitate knowledge sharing within the engineering department.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AI researchers focusing on developing scalable models that enhance inference capabilities in decentralized systems.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Systems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networking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basic principles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peer-to-peer networking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knowledge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distributed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small-scale projects involving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TCP/IP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UDP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protocols.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adopted containerization practices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development, aiming to streamline deployment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within an agile framework, participating in sprints, stand-ups, and contributing to team objectives.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debugging of existing codebases, enhancing personal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system performance optimization.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projects involving test-driven development principles to maintain high standards in coding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understanding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WebRTC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its applications in real-time networking, contributing to team knowledge sharing sessions.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cross-training activities, learning about blockchain fundamentals and its impact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decentralized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internal documentation for team practices and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diverse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working on deploying applications in varying environments.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