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developing robust web applications using React, JavaScript, and TypeScript. Proven record in optimizing performance and building scalable solutions for high-latency environments. Proficient in component library management and collaborative development within cross-functional teams, contributing to significant open-source projects.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JavaScript, TypeScript, Redux, Zustand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HTTP/2, WebSockets, Asset Delivery, Component Architecture, Bundle Size Optimization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Debugging</w:t>
      </w:r>
      <w:r>
        <w:rPr>
          <w:rFonts w:asciiTheme="majorHAnsi" w:hAnsiTheme="majorHAnsi" w:cstheme="majorHAnsi"/>
          <w:bCs/>
          <w:lang w:val="en-US"/>
        </w:rPr>
        <w:t xml:space="preserve">: Cypress, Playwright, Unit Testing, End-to-End Testing, Debugging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&amp; Resilience</w:t>
      </w:r>
      <w:r>
        <w:rPr>
          <w:rFonts w:asciiTheme="majorHAnsi" w:hAnsiTheme="majorHAnsi" w:cstheme="majorHAnsi"/>
          <w:bCs/>
          <w:lang w:val="en-US"/>
        </w:rPr>
        <w:t xml:space="preserve">: Real-time Messaging, Data Synchronization, High-latency Optimization, Secure Communication, Network Stress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AI/LLM Tools</w:t>
      </w:r>
      <w:r>
        <w:rPr>
          <w:rFonts w:asciiTheme="majorHAnsi" w:hAnsiTheme="majorHAnsi" w:cstheme="majorHAnsi"/>
          <w:bCs/>
          <w:lang w:val="en-US"/>
        </w:rPr>
        <w:t xml:space="preserve">: GitHub Copilot, Cursor, Claude, AI-assisted Development, Automation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Open Source Contributions</w:t>
      </w:r>
      <w:r>
        <w:rPr>
          <w:rFonts w:asciiTheme="majorHAnsi" w:hAnsiTheme="majorHAnsi" w:cstheme="majorHAnsi"/>
          <w:bCs/>
          <w:lang w:val="en-US"/>
        </w:rPr>
        <w:t xml:space="preserve">: Open Source Projects, Collaborative Development, Community Engagement, Code Reviews, Mentorship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 | Most Recent Company | Remote | Date - Present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Developed high-performance web applications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state management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Zustand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Implemented architecture for high-latency environments,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WebSockets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HTTP/2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synchronization and secure communication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Spearheaded performance optimizations, focusing on bundle size reductions and initial load times through effective asset delivery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Designed and maintained component libraries to promote uniformity and reusability across applications, enhancing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Collaborated with backend developers to ensure seamless API integration and data handling under constrained network conditions.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Contributed to the community by enhancing the open-source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codebase, focusing on resilience and architectural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Executed comprehensive testing strategies, incorporating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Playwright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automated testing and ensuring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Mentored junior developers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performance optimization techniques, strengthening team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Engaged actively in code reviews, providing constructive feedback to improve code quality and adherence to platform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Integrated AI development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Copilot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engineering workflows and demonstrate innovative approaches in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Debugged complex issues across multiple browsers and platforms, applying systematic troubleshooting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Contributed to product requirements discussions, translating user needs into scalable technical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Focused on building an inclusive web experience compliant with accessibility standards, fostering diverse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Participated in cross-functional team meetings, contributing insights and suggestions to enhance product direction.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Actively pursued professional development opportunities, staying updated on the latest technologies and methodologies.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Frontend Developer | Second Company | Remote | Date - Date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Engineered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experiences with interactive UI components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Optimized application performance by implementing lazy loading, code splitting, and reducing file sizes through efficient asset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Developed secure communication layers for applications facing high latency,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WebSockets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data transmission.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Collaborated with design teams to translate UI/UX mockups into responsive web interfaces, ensuring adherence to design principles and guidelines.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Participated in troubleshooting and debugging sessions, utilizing tools such as Chrome Developer Tools to optimize performance across browsers.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creating documentation for component libraries ensuring developers could leverage shared resources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Engaged in regular code reviews, providing feedback focused on performance, readability, and maintainability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Demonstrated proficiency in state management, adopting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asynchronous data handling 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Implemented testing frameworks,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robust testing strategy that increased code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Actively contributed to open-source repositories, growing contributions to community-driven projects and knowledge sharing.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Integrated API services and ensured seamless data synchronization in applications for optimal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Conducted training sessions for peers to enhance skills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best practices for component design.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React Developer | First Company | Remote | Date - Date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Developed user interface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adhering to modern coding standards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the migration of existing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improving performance and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Conducted unit testing and debugging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Enzyme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high-quality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Collaborated with product managers to understand requirements and translate them into technical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Implemented responsive designs using CSS frameworks, ensuring applications functioned across all device types.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Contributed to database interactions, implementing API calls using fetch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Axios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codebase refactoring and optimization to adhere to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Participated in daily stand-ups and collaboration meetings with team members across time zones, enhancing agile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Documented processes and code changes to maintain transparency and aid future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Supported senior developers in enhancing application features, ensuring attention to detail and user requirements.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