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Accomplished software engineer with over 10 years of experience specializing in developing robust, scalable applications using Python, Django, FastAPI, and AWS technologies. Highly skilled in Agile methodologies and collaborative teamwork, with a focus on delivering high-quality software solutions that enhance user experiences and meet client expectations.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Java, Go, Ruby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Frameworks</w:t>
      </w:r>
      <w:r>
        <w:rPr>
          <w:rFonts w:asciiTheme="majorHAnsi" w:hAnsiTheme="majorHAnsi" w:cstheme="majorHAnsi"/>
          <w:bCs/>
          <w:lang w:val="en-US"/>
        </w:rPr>
        <w:t xml:space="preserve">: Django, Flask, Fast API, Async Django, Starlet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AWS Fargate, AWS Lambda, Amazon ECS,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PostgreSQL, MySQL, MongoDB, Redis, Elasticsearch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Tools</w:t>
      </w:r>
      <w:r>
        <w:rPr>
          <w:rFonts w:asciiTheme="majorHAnsi" w:hAnsiTheme="majorHAnsi" w:cstheme="majorHAnsi"/>
          <w:bCs/>
          <w:lang w:val="en-US"/>
        </w:rPr>
        <w:t xml:space="preserve">: Git, Jenkins, Docker, Terraform,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and CI/CD</w:t>
      </w:r>
      <w:r>
        <w:rPr>
          <w:rFonts w:asciiTheme="majorHAnsi" w:hAnsiTheme="majorHAnsi" w:cstheme="majorHAnsi"/>
          <w:bCs/>
          <w:lang w:val="en-US"/>
        </w:rPr>
        <w:t xml:space="preserve">: Pytest, Selenium, Jest, Travis CI, CircleCI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and Integration</w:t>
      </w:r>
      <w:r>
        <w:rPr>
          <w:rFonts w:asciiTheme="majorHAnsi" w:hAnsiTheme="majorHAnsi" w:cstheme="majorHAnsi"/>
          <w:bCs/>
          <w:lang w:val="en-US"/>
        </w:rPr>
        <w:t xml:space="preserve">: REST, GraphQL, OpenAPI, Webhook, Authentication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Methodologies</w:t>
      </w:r>
      <w:r>
        <w:rPr>
          <w:rFonts w:asciiTheme="majorHAnsi" w:hAnsiTheme="majorHAnsi" w:cstheme="majorHAnsi"/>
          <w:bCs/>
          <w:lang w:val="en-US"/>
        </w:rPr>
        <w:t xml:space="preserve">: Agile, Scrum, Kanban, TDD (Test-Driven Development), CI/CD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scalable applications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Django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federal programs, enhancing efficiency and user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in an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environment to architect and maintain server-side systems, utilizing </w:t>
      </w:r>
      <w:r w:rsidRPr="00B4406F">
        <w:rPr>
          <w:rFonts w:asciiTheme="majorHAnsi" w:hAnsiTheme="majorHAnsi" w:cstheme="majorHAnsi"/>
          <w:b/>
          <w:bCs/>
          <w:sz w:val="22"/>
          <w:szCs w:val="24"/>
        </w:rPr>
        <w:t xml:space="preserve">FastAPI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Async Django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robust unit and integration testing using </w:t>
      </w:r>
      <w:r w:rsidRPr="00B4406F">
        <w:rPr>
          <w:rFonts w:asciiTheme="majorHAnsi" w:hAnsiTheme="majorHAnsi" w:cstheme="majorHAnsi"/>
          <w:b/>
          <w:bCs/>
          <w:sz w:val="22"/>
          <w:szCs w:val="24"/>
        </w:rPr>
        <w:t xml:space="preserve">Pytest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code quality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managed cloud infrastructure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services like </w:t>
      </w:r>
      <w:r w:rsidRPr="00B4406F">
        <w:rPr>
          <w:rFonts w:asciiTheme="majorHAnsi" w:hAnsiTheme="majorHAnsi" w:cstheme="majorHAnsi"/>
          <w:b/>
          <w:bCs/>
          <w:sz w:val="22"/>
          <w:szCs w:val="24"/>
        </w:rPr>
        <w:t xml:space="preserve">Fargate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serverless architectures.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Constructed and optimized RESTful APIs in compliance with best practices to ensure seamless data integration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and provided constructive feedback to peers, fostering a culture of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gather requirements and deliver software solutions that align with organizational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streamlining deployment processes across various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system performance and debugged issues in production, ensuring high availability of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software architecture and process improvements to meet compliance standards and enhance team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in best practices for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development and Agile principles, cultivating a collaborative work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architectural discussions to influence design decisions and technology choices for new features.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version control with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collaboration and change management across the development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continuous integration and delivery pipelines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CircleCI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rapid deployment 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up-to-date knowledge of emerging technologies in the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ecosystem to improve and innovate development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team brainstorming sessions and technical discussions, bringing insights gained from diverse project experiences.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tested web applications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adhering to project specifications in an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workflow.</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developers and product managers to build intuitive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consumption, enhancing overall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stand-ups and sprint planning meetings, applying </w:t>
      </w:r>
      <w:r w:rsidRPr="00B4406F">
        <w:rPr>
          <w:rFonts w:asciiTheme="majorHAnsi" w:hAnsiTheme="majorHAnsi" w:cstheme="majorHAnsi"/>
          <w:b/>
          <w:bCs/>
          <w:szCs w:val="24"/>
        </w:rPr>
        <w:t xml:space="preserve">Scrum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to prioritize tasks and manage workflows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storage solutions, optimizing for performance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automated testing strategies using </w:t>
      </w:r>
      <w:r w:rsidRPr="00B4406F">
        <w:rPr>
          <w:rFonts w:asciiTheme="majorHAnsi" w:hAnsiTheme="majorHAnsi" w:cstheme="majorHAnsi"/>
          <w:b/>
          <w:bCs/>
          <w:szCs w:val="24"/>
        </w:rPr>
        <w:t xml:space="preserve">Selenium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high-quality releases.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setting up cloud infrastructure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about </w:t>
      </w:r>
      <w:r w:rsidRPr="00B4406F">
        <w:rPr>
          <w:rFonts w:asciiTheme="majorHAnsi" w:hAnsiTheme="majorHAnsi" w:cstheme="majorHAnsi"/>
          <w:b/>
          <w:bCs/>
          <w:szCs w:val="24"/>
        </w:rPr>
        <w:t xml:space="preserve">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 for application 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code optimization efforts, reducing response times and improving application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source code management, participating actively in code reviews and version control activities.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software design specifications and technical requirements for application features, enabling a clear understanding across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knowledge sharing sessions to educate team members on best practices for coding and deployment.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features for web applications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Flask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foundational knowledge in backend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core programming concepts and principles in a collaborative setting, focusing on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and sprint retrospectives, gaining insights into software development lifecycles and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Wrote unit tests and debugged code, helping to enhance the reliability of applications while learning </w:t>
      </w:r>
      <w:r w:rsidRPr="00B4406F">
        <w:rPr>
          <w:rFonts w:asciiTheme="majorHAnsi" w:hAnsiTheme="majorHAnsi" w:cstheme="majorHAnsi"/>
          <w:b/>
          <w:bCs/>
          <w:szCs w:val="24"/>
        </w:rPr>
        <w:t xml:space="preserve">TDD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enhancements while gaining experience in full-stack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basic database operations using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how to interact with records and optimize queries.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peer programming sessions to collaboratively solve coding challenges and improve coding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Followed best practices for using version control with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submitting pull requests and resolving merge conflicts.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Configured local development environments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about containerization benefits.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