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Platform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Highly skilled software engineer with over 10 years of experience specializing in platform development, CI/CD tooling, and enhancing developer experiences. Proven expertise in leveraging a wide array of technologies to streamline processes and foster increased efficiency in software development environments. Committed to building robust systems that empower developer operations and elevate overall performance.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Python, Go, Java, Ruby, Rust, JavaScript, TypeScript, Shell Scripting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and Containerization</w:t>
      </w:r>
      <w:r>
        <w:rPr>
          <w:rFonts w:asciiTheme="majorHAnsi" w:hAnsiTheme="majorHAnsi" w:cstheme="majorHAnsi"/>
          <w:bCs/>
          <w:lang w:val="en-US"/>
        </w:rPr>
        <w:t xml:space="preserve">: Kubernetes, Docker, AWS, Azure, Google Cloud Platform, OpenShift, Helm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CI/CD Tools</w:t>
      </w:r>
      <w:r>
        <w:rPr>
          <w:rFonts w:asciiTheme="majorHAnsi" w:hAnsiTheme="majorHAnsi" w:cstheme="majorHAnsi"/>
          <w:bCs/>
          <w:lang w:val="en-US"/>
        </w:rPr>
        <w:t xml:space="preserve">: GitHub Actions, TeamCity, Concourse, Jenkins, CircleCI, Travis CI, GitLab CI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Infrastructure as Code</w:t>
      </w:r>
      <w:r>
        <w:rPr>
          <w:rFonts w:asciiTheme="majorHAnsi" w:hAnsiTheme="majorHAnsi" w:cstheme="majorHAnsi"/>
          <w:bCs/>
          <w:lang w:val="en-US"/>
        </w:rPr>
        <w:t xml:space="preserve">: Terraform, Ansible, Puppet, Chef, CloudFormation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Monitoring and Logging</w:t>
      </w:r>
      <w:r>
        <w:rPr>
          <w:rFonts w:asciiTheme="majorHAnsi" w:hAnsiTheme="majorHAnsi" w:cstheme="majorHAnsi"/>
          <w:bCs/>
          <w:lang w:val="en-US"/>
        </w:rPr>
        <w:t xml:space="preserve">: Prometheus, Grafana, ELK Stack, Splunk, Datadog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Platform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a scalable CI/CD pipeline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GitHub Actions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improving deployment frequency for 20+ teams.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tooling to support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orchestration within the platform, enhancing service deployment consistency.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Automated infrastructure provisioning through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Terraform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leading to reduced setup times and error rates.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monitoring solutions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Prometheus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Grafana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enhance observability and ensure system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AI tools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into the development lifecycle, allowing seamless iteration and improved developer feedback loops.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various teams to foster a developer-first approach, focusing on experience and productivity.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Optimized the existing platform infrastructure to support a hybrid deployment strategy, incorporating both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cloud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on-premises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resources.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workshops and training sessions to empower developers in using new tools and practices accepted across the platform.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Led the consolidation of development approaches across teams to enhance performance consistency and support scalability.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Wrote extensive documentation and user guides for platform tooling, following best practices to ensure accessibility for all developers.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Advanced non-functional requirements like security and reliability across platform services through code reviews and architectural discussions.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Streamlined release processes by introducing automation in build and deployment workflows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TeamCity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security best practices into deployment pipelines, ensuring compliance and safeguarding developer environments.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Enhanced system robustness by introducing health checks and auto-scaling capabilities into service architectures.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Established a collaborative feedback loop with developers to continuously improve the tools and services provided by the platform.”],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experience_second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Constructed a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CI/CD pipeline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Jenkins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multiple projects, enhancing release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Worked on containerized applications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managed orchestration through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fostering high availability.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services into applications to improve scalability and resilience, focusing on deployment best practices.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Analyzed performance bottlenecks in software systems and proposed solutions to enhance system throughput and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cross-functional teams to redesign deployment strategies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CloudFormation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Terraform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GitLab CI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continuous integration tasks, significantly reducing manual intervention in early deployment processes.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Promoted best practices in coding and application design by assisting peers in code reviews and collaborative sessions.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debugging and troubleshooting of applications to maintain high uptime and customer satisfaction.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logging and monitoring solutions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ELK Stack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capture critical operational metrics and events.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Assisted in migrating on-premises applications to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cloud infrastructures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enhancing agility and reducing costs.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on creating a comprehensive knowledge base for CI/CD processes and tools employed in the company.”],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experience_third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scripts for automating testing and deployment processes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Shell Scripting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Maintained and updated legacy systems with improved coding practices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Java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Ruby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initiatives to improve application performance through code optimization and refactoring.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Assisted in the implementation of development environments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enabling consistent testing and staging experiences.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learning and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GitHub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version control management, improving team collaboration on projects.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release notes and documentation for new features and fixes, ensuring clear communication to stakeholders.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Provided support for team members by troubleshooting deployment issues and providing suggested improvements.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Gained exposure to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Agile/Scrum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methodologies, participating in daily stand-ups and sprint planning sessions.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towards code quality improvement by adhering to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best practices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providing constructive peer feedback.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training sessions and workshops to enhance technical knowledge and keep abreast of industry trends.”],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title1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Senior Platform Engineer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title2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Platform Engineer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title3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Software Engineer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Platform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 CI/CD pipeline using Jenkins for multiple projects, enhancing release efficiency.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on containerized applications using Docker and managed orchestration through Kubernetes, fostering high availability.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Integrated AWS services into applications to improve scalability and resilience, focusing on deployment best practices.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Analyzed performance bottlenecks in software systems and proposed solutions to enhance system throughput and reliability.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cross-functional teams to redesign deployment strategies using CloudFormation and Terraform.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GitLab CI for continuous integration tasks, significantly reducing manual intervention in early deployment processes.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Promoted best practices in coding and application design by assisting peers in code reviews and collaborative sessions.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debugging and troubleshooting of applications to maintain high uptime and customer satisfaction.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logging and monitoring solutions using ELK Stack to capture critical operational metrics and events.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migrating on-premises applications to cloud infrastructures, enhancing agility and reducing costs.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on creating a comprehensive knowledge base for CI/CD processes and tools employed in the company.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scripts for automating testing and deployment processes using Shell Scripting.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and updated legacy systems with improved coding practices in Java and Ruby.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initiatives to improve application performance through code optimization and refactoring.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implementation of development environments using Docker, enabling consistent testing and staging experiences.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learning and using GitHub and Git for version control management, improving team collaboration on projects.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release notes and documentation for new features and fixes, ensuring clear communication to stakeholders.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Provided support for team members by troubleshooting deployment issues and providing suggested improvements.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exposure to Agile/Scrum methodologies, participating in daily stand-ups and sprint planning sessions.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towards code quality improvement by adhering to best practices and providing constructive peer feedback.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training sessions and workshops to enhance technical knowledge and keep abreast of industry trends.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