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Mobile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specializing in mobile application development. Proven expertise in React Native, TypeScript, and native mobile ecosystems, fostering collaboration with cross-functional teams to deliver high-quality user experiences.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Swift, Kotlin,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React Native, Redux, Apollo Client, Jest, Detox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Xcode, Android Studio, Git, Bitbucket, JIRA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and Testing</w:t>
      </w:r>
      <w:r>
        <w:rPr>
          <w:rFonts w:asciiTheme="majorHAnsi" w:hAnsiTheme="majorHAnsi" w:cstheme="majorHAnsi"/>
          <w:bCs/>
          <w:lang w:val="en-US"/>
        </w:rPr>
        <w:t xml:space="preserve">: CircleCI, Travis CI, Webpack, Fastlane, Selenium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Mobile Technologies</w:t>
      </w:r>
      <w:r>
        <w:rPr>
          <w:rFonts w:asciiTheme="majorHAnsi" w:hAnsiTheme="majorHAnsi" w:cstheme="majorHAnsi"/>
          <w:bCs/>
          <w:lang w:val="en-US"/>
        </w:rPr>
        <w:t xml:space="preserve">: iOS Development, Android Development, Native Modules, REST APIs,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Team Collaboration, Technical Communication, User Experience Advocacy, Mentoring, Problem Solving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Mobile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complex mobile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cross-platform compatibility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managers and designers to translate user needs into technical design specifications, ensuring alignment with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advanced state management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Apollo Client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data handling in mobile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executed unit and integration testing strategies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Detox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code quality and reliability before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performance optimization by proactively identifying bottlenecks and fine-tuning application features, delivering smooth user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and maintained native modules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Swift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Kotlin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robust integration with platform-specific APIs, enhancing functionality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thorough code reviews, providing constructive feedback to peers and supporting the establishment of best coding practices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collaborative development, managing code repositories effectively and ensuring streamlined workflow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technical specifications and architectural decisions to facilitate future development and maintain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mobile app performance post-launch and proactively addressed issues through debugging and iterative improvements.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Fostered a culture of continuous learning through mentorship of junior developers and sharing knowledge of best practices in mobile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backend teams to define and refine API contracts, ensuring smooth integration of mobile applications with backend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team brainstorming sessions to innovate and enhance user experience features, leveraging a product mindset to drive practical design decisions.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CI/CD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CircleCI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Travis CI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deployment speed and quality through automation.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Oversaw the implementation of responsive design principles to guarantee optimal mobile experiences across different screen sizes.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Mobile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mobile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delivering captivating user experiences across varying devices.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state management in applications, leading to improved code maintainability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UI/UX designers to ensure development aligned with design specifications, refining interface elements for better usability.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writing unit tests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guarantee code robustness, reducing defects and improving overall code quality before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awareness of emerging trends in mobile development, ensuring the application stays current with best practices and user expectations.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and debugging issues arising in production releases, contributing to teams' problem-solving efforts.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source control and periodically conducted code reviews with peers to promote collective problem solving and learning.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Drove the implementation of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development and testing processes, enhancing deployment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meetings discussing product features and technical enhancements to better align development work with strategic business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technical documentation to support knowledge transfer and facilitate onboarding for new team members.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Mobile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mobile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within a cross-functional team, learning best practices in coding and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creating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in mobile UI design and development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unit tests and participated in code reviews, contributing to skill development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test-driven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feature improvements and gather feedback, honing collaborative communication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familiarizing with branching strategies and commit best practices in collaborative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debugging efforts and resolved simple issues in production applications, building foundational troubleshooting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integration of third-party APIs to enhance application functionality, learning industry-standard practices for API consumption and data rendering.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application testing across multiple devices and platforms to ensure compatibility and performance consistency, developing attention to detail.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documentation process by summarizing coding practices and relevant technical solutions to assist team knowledge sharing.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senior developers during project phases to learn about mobile app lifecycle management from conception to deployment.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