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Fullstack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Highly skilled Senior Fullstack Software Engineer with over 10 years of experience in developing robust applications across various platforms. Proficient in designing and implementing fullstack solutions using modern technologies with a strong emphasis on AI systems and cloud-native infrastructures.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Next.js, TypeScript,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.NET, Python, Node.js, Java, Ruby on Rails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Firebase,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AWS, Docker, Kubernetes, Jenkins, GitLab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Systems &amp; Tools</w:t>
      </w:r>
      <w:r>
        <w:rPr>
          <w:rFonts w:asciiTheme="majorHAnsi" w:hAnsiTheme="majorHAnsi" w:cstheme="majorHAnsi"/>
          <w:bCs/>
          <w:lang w:val="en-US"/>
        </w:rPr>
        <w:t xml:space="preserve">: Agentic AI, Prompt Engineering, TensorFlow, PyTorch, OpenAI API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Automation</w:t>
      </w:r>
      <w:r>
        <w:rPr>
          <w:rFonts w:asciiTheme="majorHAnsi" w:hAnsiTheme="majorHAnsi" w:cstheme="majorHAnsi"/>
          <w:bCs/>
          <w:lang w:val="en-US"/>
        </w:rPr>
        <w:t xml:space="preserve">: Automated Testing, Selenium, Jest, Mocha, Cypress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Project Management &amp; Tools</w:t>
      </w:r>
      <w:r>
        <w:rPr>
          <w:rFonts w:asciiTheme="majorHAnsi" w:hAnsiTheme="majorHAnsi" w:cstheme="majorHAnsi"/>
          <w:bCs/>
          <w:lang w:val="en-US"/>
        </w:rPr>
        <w:t xml:space="preserve">: Agile, Scrum, JIRA, Trello, Asana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Fullstack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fullstack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backend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integrating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autonomous workflows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Agentic 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systems, improving process efficiency and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ensuring rigor in design and clarity in logic while mentoring junior engineers.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deployment efficiency and reducing downtime.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automated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Selenium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code reliability and robustness.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data-heavy web applications manipulating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 to handle extensive real estate data.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facilitate knowledge sharing through clear communication and documentation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cloud-native solutions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scale and performance for web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security protocols across deployed applications, ensuring data integrity and compliance.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open-source projects aimed at improving AI accessibility in real estate.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scalable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producing interactive user interfaces for clients.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RESTful APIs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data access for front-end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 to ensure consistency across development and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Introduced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automated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Cypress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code coverage and quality assurance.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Agile methodologies to manage project timelines, ensuring efficient completion of application features.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Fullstack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fundamental web applications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for user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developing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laying the groundwork for database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deploying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team collaboration and project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debugging processes, improving application functionality and user experience.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