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Fullstack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fullstack engineer with over 10 years of experience in developing high-scale applications. Proficient in backend programming with Java and Spring Framework, along with expertise in frontend technologies like React and JavaScript. Adept in mentoring junior engineers and ensuring application scalability and security.</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Java, JavaScript, Python, TypeScript, Go</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&amp; Libraries</w:t>
      </w:r>
      <w:r>
        <w:rPr>
          <w:rFonts w:asciiTheme="majorHAnsi" w:hAnsiTheme="majorHAnsi" w:cstheme="majorHAnsi"/>
          <w:bCs/>
          <w:lang w:val="en-US"/>
        </w:rPr>
        <w:t xml:space="preserve">: Spring Framework, React, Node.js, Express.js, jQuery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w:t>
      </w:r>
      <w:r>
        <w:rPr>
          <w:rFonts w:asciiTheme="majorHAnsi" w:hAnsiTheme="majorHAnsi" w:cstheme="majorHAnsi"/>
          <w:bCs/>
          <w:lang w:val="en-US"/>
        </w:rPr>
        <w:t xml:space="preserve">: PostgreSQL, MongoDB, MySQL, Redis, Cassandra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&amp; DevOps</w:t>
      </w:r>
      <w:r>
        <w:rPr>
          <w:rFonts w:asciiTheme="majorHAnsi" w:hAnsiTheme="majorHAnsi" w:cstheme="majorHAnsi"/>
          <w:bCs/>
          <w:lang w:val="en-US"/>
        </w:rPr>
        <w:t xml:space="preserve">: AWS, Docker, Kubernetes, CI/CD, Terraform</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Architectural Patterns</w:t>
      </w:r>
      <w:r>
        <w:rPr>
          <w:rFonts w:asciiTheme="majorHAnsi" w:hAnsiTheme="majorHAnsi" w:cstheme="majorHAnsi"/>
          <w:bCs/>
          <w:lang w:val="en-US"/>
        </w:rPr>
        <w:t xml:space="preserve">: Microservices, Event-driven Architecture, RESTful APIs, GraphQL, Serverless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Fullstack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high-scale portal applications enabling customers to manage guest insights effectively using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the frontend and </w:t>
      </w:r>
      <w:r w:rsidRPr="00B4406F">
        <w:rPr>
          <w:rFonts w:asciiTheme="majorHAnsi" w:hAnsiTheme="majorHAnsi" w:cstheme="majorHAnsi"/>
          <w:b/>
          <w:bCs/>
          <w:sz w:val="22"/>
          <w:szCs w:val="24"/>
        </w:rPr>
        <w:t xml:space="preserve">Java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with </w:t>
      </w:r>
      <w:r w:rsidRPr="00B4406F">
        <w:rPr>
          <w:rFonts w:asciiTheme="majorHAnsi" w:hAnsiTheme="majorHAnsi" w:cstheme="majorHAnsi"/>
          <w:b/>
          <w:bCs/>
          <w:sz w:val="22"/>
          <w:szCs w:val="24"/>
        </w:rPr>
        <w:t xml:space="preserve">Spring Framework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the backend.</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Partnered with Product and UX teams to align technical solutions with business requirements, ensuring optimal user experiences.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scalable microservices architecture to enhance the application performance and maintainability, focusing on high-volume data processing.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comprehensive API documentation and technical requirement documents to streamline collaboration and accelerate project delivery.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thorough code reviews while enforcing best coding practices to ensure adherence to high development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through hands-on guidance, fostering a culture of continuous learning and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deployment processes using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ensured applications run smoothly in containerized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Ensured the security of applications by implementing best practices for handling PII and high-volume datasets, particularly in compliance with data protection regulations.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cross-functional teams to gather requirements and translate them into technical specifications, enhancing product delivery timelines.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back-end services and APIs for performance and scalability using </w:t>
      </w:r>
      <w:r w:rsidRPr="00B4406F">
        <w:rPr>
          <w:rFonts w:asciiTheme="majorHAnsi" w:hAnsiTheme="majorHAnsi" w:cstheme="majorHAnsi"/>
          <w:b/>
          <w:bCs/>
          <w:sz w:val="22"/>
          <w:szCs w:val="24"/>
        </w:rPr>
        <w:t xml:space="preserve">Java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Spring Boot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accessibility for high-traffic usage.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monitoring tools to analyze application performance and uptime, quickly identifying potential issues to mitigate downtime risks.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Incorporated unit testing and automated testing frameworks in development workflows, ensuring code reliability and performance stability.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w:t>
      </w:r>
      <w:r w:rsidRPr="00B4406F">
        <w:rPr>
          <w:rFonts w:asciiTheme="majorHAnsi" w:hAnsiTheme="majorHAnsi" w:cstheme="majorHAnsi"/>
          <w:b/>
          <w:bCs/>
          <w:sz w:val="22"/>
          <w:szCs w:val="24"/>
        </w:rPr>
        <w:t xml:space="preserve">Kafka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developing event-driven technologies, optimizing data flow and processing across microservices.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Configured cloud infrastructure on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support application deployment and increase system resilience.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on refining product features based on user feedback, resulting in continuous product enhancement.</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built functional web applications centered around a microservices architecture using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Spring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Focused on improving existing applications with regular updates and optimization techniques to ensure high scalability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RESTful APIs to facilitate communication between various applications and services, enhancing overall system interoperability.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front-end developers to integrate user-facing elements using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efficiently.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development cycles, contributing to sprint planning, stand-ups, and retrospectives, ensuring timely delivery of features.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the full software development lifecycle, from requirement analysis to testing and deployment, with a focus on </w:t>
      </w:r>
      <w:r w:rsidRPr="00B4406F">
        <w:rPr>
          <w:rFonts w:asciiTheme="majorHAnsi" w:hAnsiTheme="majorHAnsi" w:cstheme="majorHAnsi"/>
          <w:b/>
          <w:bCs/>
          <w:szCs w:val="24"/>
        </w:rPr>
        <w:t xml:space="preserve">CI/CD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debugging and performance tuning for applications to enhance service delivery and user satisfaction.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Ensured data integrity and continued service availability by implementing proactive monitoring strategies and incident management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external teams to integrate third-party tools and services, extending application functionality and user engagement.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technical documentation including architecture diagrams, API specifications, and design decisions for future reference.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modern testing methodologies including TDD and BDD strategies to improve code quality and minimize bugs in production environments.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developing web applications with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Spring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backend development while learning frontend approaches with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reviews and learned to implement suggestions for better coding practices from senior developers.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testing and debugging code to fix issues in production, learning effective troubleshooting techniques.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UX teams to understand user requirements which informed the development of user-friendly features.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to optimize database queries and integrate various databases like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improve data access speeds.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Drafted initial technical documentation for APIs which assisted in onboarding processes for new team members.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version control systems like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code changes and collaborate with other developers effectively.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experience in deploying applications and working with cloud services like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knowledge in cloud-based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Studied best practices for secure coding and data protection, contributing to team efforts in maintaining application security.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various projects on campus or during internships focusing on modern web development technologies and tools.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