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Fullstack Developer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Dynamic Fullstack Developer with over 10 years of experience in designing, developing, and optimizing web applications. Proficient in both backend and frontend technologies, specializing in Laravel and Vue.js. Demonstrated ability to deliver high-quality, scalable software solutions while collaborating with diverse teams and mentoring junior developers.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Core Technologies</w:t>
      </w:r>
      <w:r>
        <w:rPr>
          <w:rFonts w:asciiTheme="majorHAnsi" w:hAnsiTheme="majorHAnsi" w:cstheme="majorHAnsi"/>
          <w:bCs/>
          <w:lang w:val="en-US"/>
        </w:rPr>
        <w:t xml:space="preserve">: Laravel, Vue.js, PHP, JavaScript, HTML, CSS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Management</w:t>
      </w:r>
      <w:r>
        <w:rPr>
          <w:rFonts w:asciiTheme="majorHAnsi" w:hAnsiTheme="majorHAnsi" w:cstheme="majorHAnsi"/>
          <w:bCs/>
          <w:lang w:val="en-US"/>
        </w:rPr>
        <w:t xml:space="preserve">: MySQL, MariaDB, SQL, NoSQL, Database Design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Version Control &amp; DevOps</w:t>
      </w:r>
      <w:r>
        <w:rPr>
          <w:rFonts w:asciiTheme="majorHAnsi" w:hAnsiTheme="majorHAnsi" w:cstheme="majorHAnsi"/>
          <w:bCs/>
          <w:lang w:val="en-US"/>
        </w:rPr>
        <w:t xml:space="preserve">: Git, Docker, CI/CD, Jenkins, Kubernetes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&amp; Optimization</w:t>
      </w:r>
      <w:r>
        <w:rPr>
          <w:rFonts w:asciiTheme="majorHAnsi" w:hAnsiTheme="majorHAnsi" w:cstheme="majorHAnsi"/>
          <w:bCs/>
          <w:lang w:val="en-US"/>
        </w:rPr>
        <w:t xml:space="preserve">: Unit Testing, Integration Testing, Performance Optimization, Debugging, Quality Assurance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 &amp; Integration</w:t>
      </w:r>
      <w:r>
        <w:rPr>
          <w:rFonts w:asciiTheme="majorHAnsi" w:hAnsiTheme="majorHAnsi" w:cstheme="majorHAnsi"/>
          <w:bCs/>
          <w:lang w:val="en-US"/>
        </w:rPr>
        <w:t xml:space="preserve">: RESTful APIs, GraphQL, Third-Party API Integration, OAuth, JSON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Agile Methodologies</w:t>
      </w:r>
      <w:r>
        <w:rPr>
          <w:rFonts w:asciiTheme="majorHAnsi" w:hAnsiTheme="majorHAnsi" w:cstheme="majorHAnsi"/>
          <w:bCs/>
          <w:lang w:val="en-US"/>
        </w:rPr>
        <w:t xml:space="preserve">: Scrum, Kanban, Agile, Collaboration Tools, JIRA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 Skills</w:t>
      </w:r>
      <w:r>
        <w:rPr>
          <w:rFonts w:asciiTheme="majorHAnsi" w:hAnsiTheme="majorHAnsi" w:cstheme="majorHAnsi"/>
          <w:bCs/>
          <w:lang w:val="en-US"/>
        </w:rPr>
        <w:t xml:space="preserve">: English Communication, Team Collaboration, Mentorship, Problem Solving, Adaptability</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Fullstack Developer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Senior Fullstack Developer</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server-side applications using </w:t>
      </w:r>
      <w:r w:rsidRPr="00B4406F">
        <w:rPr>
          <w:rFonts w:asciiTheme="majorHAnsi" w:hAnsiTheme="majorHAnsi" w:cstheme="majorHAnsi"/>
          <w:b/>
          <w:bCs/>
          <w:sz w:val="22"/>
          <w:szCs w:val="24"/>
        </w:rPr>
        <w:t xml:space="preserve">Laravel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while ensuring optimal performance and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RESTful APIs for seamless integration with </w:t>
      </w:r>
      <w:r w:rsidRPr="00B4406F">
        <w:rPr>
          <w:rFonts w:asciiTheme="majorHAnsi" w:hAnsiTheme="majorHAnsi" w:cstheme="majorHAnsi"/>
          <w:b/>
          <w:bCs/>
          <w:sz w:val="22"/>
          <w:szCs w:val="24"/>
        </w:rPr>
        <w:t xml:space="preserve">Vue.js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front-end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dynamic, responsive user interfaces with </w:t>
      </w:r>
      <w:r w:rsidRPr="00B4406F">
        <w:rPr>
          <w:rFonts w:asciiTheme="majorHAnsi" w:hAnsiTheme="majorHAnsi" w:cstheme="majorHAnsi"/>
          <w:b/>
          <w:bCs/>
          <w:sz w:val="22"/>
          <w:szCs w:val="24"/>
        </w:rPr>
        <w:t xml:space="preserve">Vue.js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user experience through collaboration with UI/UX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database performance using </w:t>
      </w:r>
      <w:r w:rsidRPr="00B4406F">
        <w:rPr>
          <w:rFonts w:asciiTheme="majorHAnsi" w:hAnsiTheme="majorHAnsi" w:cstheme="majorHAnsi"/>
          <w:b/>
          <w:bCs/>
          <w:sz w:val="22"/>
          <w:szCs w:val="24"/>
        </w:rPr>
        <w:t xml:space="preserve">MySQL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MariaDB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reliable data retrieval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version control to track changes and manage collaborative code contributions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unit and integration testing procedures to maintain code quality and facilitate smooth deployments.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Supervised code reviews to ensure adherence to best practices and high coding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developers, fostering skill development and knowledge sharing within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Incorporated CI/CD best practices to streamline the deployment pipeline and enhance application delivery.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modular software architectures, focusing on scalability and maintainability for future projects.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multidisciplinary teams to gather requirements, facilitating clear communication and project alignment.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Researched and integrated third-party services within applications to enhance functionality.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Ensured comprehensive documentation of code and system architecture for future reference and onboarding.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in agile project management, participating in daily stand-ups and sprint retrospectives.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Devoted to continuous learning by keeping updated with the latest trends and tools in web development.</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Fullstack Developer</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Engineered scalable web applications using </w:t>
      </w:r>
      <w:r w:rsidRPr="00B4406F">
        <w:rPr>
          <w:rFonts w:asciiTheme="majorHAnsi" w:hAnsiTheme="majorHAnsi" w:cstheme="majorHAnsi"/>
          <w:b/>
          <w:bCs/>
          <w:szCs w:val="24"/>
        </w:rPr>
        <w:t xml:space="preserve">Laravel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Vue.js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support enterprise-level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actively in defining and coding project specifications with cross-functional teams by employing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responsive designs using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leading to improved user interaction.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maintain and develop relational database schema and design optimized queries for multiple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APIs in </w:t>
      </w:r>
      <w:r w:rsidRPr="00B4406F">
        <w:rPr>
          <w:rFonts w:asciiTheme="majorHAnsi" w:hAnsiTheme="majorHAnsi" w:cstheme="majorHAnsi"/>
          <w:b/>
          <w:bCs/>
          <w:szCs w:val="24"/>
        </w:rPr>
        <w:t xml:space="preserve">Laravel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allowing seamless data exchange between various system components.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maintaining accurate repositories for ongoing projects.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thorough testing of web applications using unit and integration testing methodologies to ensure functionality and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frontend and backend teams to resolve any issues and streamline development cycles.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data migration projects using advanced SQL queries to ensure data integrity and consistency.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user documentation and training materials for new features to assist end-users and clients.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Leveraged industry best practices while coding to maintain high software standards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continuously with stakeholders to understand requirements and ensure project alignment.</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Junior Fullstack Developer</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design and development of web applications employing </w:t>
      </w:r>
      <w:r w:rsidRPr="00B4406F">
        <w:rPr>
          <w:rFonts w:asciiTheme="majorHAnsi" w:hAnsiTheme="majorHAnsi" w:cstheme="majorHAnsi"/>
          <w:b/>
          <w:bCs/>
          <w:szCs w:val="24"/>
        </w:rPr>
        <w:t xml:space="preserve">Laravel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backend functionalities and </w:t>
      </w:r>
      <w:r w:rsidRPr="00B4406F">
        <w:rPr>
          <w:rFonts w:asciiTheme="majorHAnsi" w:hAnsiTheme="majorHAnsi" w:cstheme="majorHAnsi"/>
          <w:b/>
          <w:bCs/>
          <w:szCs w:val="24"/>
        </w:rPr>
        <w:t xml:space="preserve">Vue.js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frontend interactions.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implementing frontend designs using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creating responsive layouts.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assist in database management and support backend data operations.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integration of third-party APIs to enhance web application capabilities under the guidance of senior developers.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reviews and testing activities to ensure code quality and adherence to specifications.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codebase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proper versioning and change tracking on projects.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team meetings to discuss progress and gather feedback on various features under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Familiarized with agile development practices, contributing to sprints and participating in retrospectives to improve team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user interfaces with </w:t>
      </w:r>
      <w:r w:rsidRPr="00B4406F">
        <w:rPr>
          <w:rFonts w:asciiTheme="majorHAnsi" w:hAnsiTheme="majorHAnsi" w:cstheme="majorHAnsi"/>
          <w:b/>
          <w:bCs/>
          <w:szCs w:val="24"/>
        </w:rPr>
        <w:t xml:space="preserve">Vue.js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improve engagement and usability for end-users.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Dedicated time to learn new technologies and best practices, enhancing personal skills that contribute to the team’s success.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