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Result-driven software engineer with over 10 years of experience in developing scalable web applications and robust APIs. Proficient in Python and C#, with extensive usage of React for frontend development. Skilled in Agile methodologies, fostering collaboration across cross-functional teams to optimize user experiences in fintech applications.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C#, JavaScript, TypeScript,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Angular, HTML5, CSS3, Bootstrap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Technologies</w:t>
      </w:r>
      <w:r>
        <w:rPr>
          <w:rFonts w:asciiTheme="majorHAnsi" w:hAnsiTheme="majorHAnsi" w:cstheme="majorHAnsi"/>
          <w:bCs/>
          <w:lang w:val="en-US"/>
        </w:rPr>
        <w:t xml:space="preserve">: Node.js, .NET Core, Django, Flask, Express.js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Redis, MongoDB, MySQL,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and Integration</w:t>
      </w:r>
      <w:r>
        <w:rPr>
          <w:rFonts w:asciiTheme="majorHAnsi" w:hAnsiTheme="majorHAnsi" w:cstheme="majorHAnsi"/>
          <w:bCs/>
          <w:lang w:val="en-US"/>
        </w:rPr>
        <w:t xml:space="preserve">: REST, GraphQL, Webhooks, SDKs, gRPC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Cloud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 (GCP),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Architecture &amp; Methodologies</w:t>
      </w:r>
      <w:r>
        <w:rPr>
          <w:rFonts w:asciiTheme="majorHAnsi" w:hAnsiTheme="majorHAnsi" w:cstheme="majorHAnsi"/>
          <w:bCs/>
          <w:lang w:val="en-US"/>
        </w:rPr>
        <w:t xml:space="preserve">: Microservices, Event-Driven Architecture, Agile, Scrum,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backend services and maintaining high performance on data-intensive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teams, such as Product and Design, to deliver high-impact features meeting stringent usability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responsive user interfaces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data-heavy workflows and dashboards, enhancing user interaction and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RESTful APIs to ensure seamless integration with third-party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microservices architecture to optimize application performance and scalability, reducing system downtime during critical trading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unit and integration testing, ensuring the delivery of clean, maintainable, and well-documented code to reduce ongoing maintenance challenges.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effective data management, achieving robust data storage solutions aligned with application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Agile ceremonies such as sprint planning and retrospectives, promoting continuous improvement in team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Troubleshot production issues utilizing a systematic approach, guaranteeing reliability and a focus on enhancing the overall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real-time analytics and monitoring tools to guide performance optimization efforts and application tuning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code reviews with peers, fostering a collaborative environment of knowledge-sharing and adherence to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cloud platforms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deploying scalable applications within secure infrastructures.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data modeling through collaboration with database administrators and understanding trade-offs between relational and NoSQL options.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asynchronous programming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application responsiveness and performance under load.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architectural discussions, utilizing insights from application performance to suggest improvements and innovative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of emerging technologies and applying them to enhance operational workflows within the fintech space.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full-stack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ensuring best practices for code quality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to enhance platform capabilities, demonstrating strong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design and implementation.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modern databases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storage and management in large-scale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methodologies to iteratively develop features while receiving direct feedback from end-users.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automated testing frameworks to ensure code quality and catch potential regressions early in the development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performance through profiling techniques, leading to responsive user experiences across various network conditions.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styled web components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cross-device compatibility.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align technical requirements with business objectives in diverse fintech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system design discussions to influence architectural patterns and service-oriented design implementations.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hands-on troubleshooting of production issues, contributing to rapid resolution and restoration of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application stability using logging and monitoring tools, ensuring optimal application uptime and performance metrics were achieved.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system resiliency through implementing best practices for error handling and fallback mechanisms in API communication.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Full-Stack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responsive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a team-oriented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coding and debugging sessions to refine functionality and enhance the user experience of key application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basic API functionalities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frontend and backend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database queries and basic schema design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data retrieval and manipulation.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development best practices through pair programming and peer code reviews, reinforcing quality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version control systems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code management and collaboration with other developers on shared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Agile team meetings, contributing ideas and feedback to our iterative development cycles in delivering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user interface components under the guidance of senior developers, focusing on usability and aesthetic aspects of application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testing team by writing simple test cases for functional features to ensure that product quality was maintained.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performance optimization techniques, aiding in the modification of existing code to enhance efficiency and responsiveness.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