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Full-Stack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Dedicated and innovative Software Engineer with over 10 years of experience specializing in full-stack development, particularly with React, TypeScript, and Next.js. Proven expertise in delivering user-centric solutions and building robust APIs to enhance user experience and product effectiveness.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Development</w:t>
      </w:r>
      <w:r>
        <w:rPr>
          <w:rFonts w:asciiTheme="majorHAnsi" w:hAnsiTheme="majorHAnsi" w:cstheme="majorHAnsi"/>
          <w:bCs/>
          <w:lang w:val="en-US"/>
        </w:rPr>
        <w:t xml:space="preserve">: React, Next.js, JavaScript, HTML5, CSS3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Node.js, Cloudflare Workers, REST APIs, GraphQL, Express.js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Languages &amp; Frameworks</w:t>
      </w:r>
      <w:r>
        <w:rPr>
          <w:rFonts w:asciiTheme="majorHAnsi" w:hAnsiTheme="majorHAnsi" w:cstheme="majorHAnsi"/>
          <w:bCs/>
          <w:lang w:val="en-US"/>
        </w:rPr>
        <w:t xml:space="preserve">: TypeScript, JavaScript, Python, Java, Ruby on Rails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Cloud</w:t>
      </w:r>
      <w:r>
        <w:rPr>
          <w:rFonts w:asciiTheme="majorHAnsi" w:hAnsiTheme="majorHAnsi" w:cstheme="majorHAnsi"/>
          <w:bCs/>
          <w:lang w:val="en-US"/>
        </w:rPr>
        <w:t xml:space="preserve">: AWS, Docker, Kubernetes, CI/CD tools, Serverless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MongoDB, PostgreSQL, Firebase, MySQL, Redis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Miscellaneous Skills</w:t>
      </w:r>
      <w:r>
        <w:rPr>
          <w:rFonts w:asciiTheme="majorHAnsi" w:hAnsiTheme="majorHAnsi" w:cstheme="majorHAnsi"/>
          <w:bCs/>
          <w:lang w:val="en-US"/>
        </w:rPr>
        <w:t xml:space="preserve">: Agile methodologies, Webpack, Babel, Git, Jest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Full-Stack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high-performance user interfaces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Next.js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for speed and performance across various devices.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scalable REST APIs and backend microservices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Cloudflare Workers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 availability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complex state management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Context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streamlining data flow and enhancing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architectural enhancements that improved system scalability and responsiveness,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edge-first serverless architectures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where applicable.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UX/UI designers to translate wireframes and prototypes into efficient, functional code while adhering to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automated testing frameworks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 Testing Library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high reliability and performance of user-facing features.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and optimized existing codebases, performing code reviews and refactoring as necessary to uphold high quality and maintainability in all engineering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agile sprints, contributing to planning and retrospective meetings while promoting continuous improvement in delivery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version control to manage and collaborate on code efficiently, ensuring a smooth workflow in a distributed team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maintained documentation for front-end and API development processes, facilitating better understanding and onboarding for new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asynchronous team collaboration via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Slack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maintaining effective communication across remote locations.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Identified and resolved performance bottlenecks in both frontend and backend code, leading to improved application responsiveness and reduced load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to streamline deployment processes, utilizing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containers for consistent builds and deployments.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comprehensive unit and integration tests for components and API endpoints, ensuring robustness against regression issues.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cross-functional teams to define product features and design specifications with clear communication and documentation.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user-centered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that drove engagement and user satisfaction across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services and DB schemas to enhance performance and reliability of enterprise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front-end teams to integrate APIs and develop tailored solutions based on user feedback and analytics.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existing applications by analyzing performance metrics and refactoring code in both the frontend and backend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reviews, emphasizing clean code practices and adherence to industry standards in both frontend and backend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users through A/B testing to improve feature rollout and user interactions, using data-driven insights to guide iterative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maintainable, documentation-rich code to ensure new features were easily understandable and maintainable by future developers.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continuous integration efforts by testing and deploying code through various environments, ensuring no disruption to existing apps.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Experimented with new libraries and frameworks, conducting proof-of-concept projects to assess their viability for future projects.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meetings focused on feature prioritization and design specifications to align product goals with engineering capabilities.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Web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building web applications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laying a strong foundation in web technologies.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applied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basics through hands-on coding and collaboration on simple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stand-ups to discuss progress, blockers, and future tasks, fostering team communication and daily accountability.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working with version control systems, primarily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to manage code changes and collaborate with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integrating RESTful APIs into existing applications, learning the nuances of API consumption and data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Shadowed senior developers to learn best practices in coding, debugging, and deploying applications on various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basic features on projects using supervised coding practices and completing assigned tasks within agile sprints.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peer programming sessions to enhance skills in collaborative software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simple backend APIs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to structure server-side code for better performance and maintainability.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testing and debugging processes, ensuring quality deliverables meet the required standards.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