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results-oriented software engineer with over 10 years of experience in full-stack development, specializing in user acquisition, retention, and monetization strategies. Proven expertise in driving product growth through innovative technical solutions, leveraging data-informed decision-making to enhance user experience and engagement.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Ruby, JavaScript, Python,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Ruby on Rails, React, Node.js, Express.js, Redux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and Data Management</w:t>
      </w:r>
      <w:r>
        <w:rPr>
          <w:rFonts w:asciiTheme="majorHAnsi" w:hAnsiTheme="majorHAnsi" w:cstheme="majorHAnsi"/>
          <w:bCs/>
          <w:lang w:val="en-US"/>
        </w:rPr>
        <w:t xml:space="preserve">: PostgreSQL, MySQL, MongoDB, SQL,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Analytics and Experimentation</w:t>
      </w:r>
      <w:r>
        <w:rPr>
          <w:rFonts w:asciiTheme="majorHAnsi" w:hAnsiTheme="majorHAnsi" w:cstheme="majorHAnsi"/>
          <w:bCs/>
          <w:lang w:val="en-US"/>
        </w:rPr>
        <w:t xml:space="preserve">: Mixpanel, Looker, Omni, Google Analytics, A/B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Platforms</w:t>
      </w:r>
      <w:r>
        <w:rPr>
          <w:rFonts w:asciiTheme="majorHAnsi" w:hAnsiTheme="majorHAnsi" w:cstheme="majorHAnsi"/>
          <w:bCs/>
          <w:lang w:val="en-US"/>
        </w:rPr>
        <w:t xml:space="preserve">: Figma, Slack, Linear, Git,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AWS, Heroku, Jenkins, Terraform,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full-stack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user acquisition and retention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extensive data analysis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Mixpanel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identify funnel drop-off points, leading to targeted interventions.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managers and designers to define and prioritize growth initiatives based on user feedback and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technical design sessions to determine scalable solutions for retention and monetization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reusable infrastructure components enhancing the effectiveness of multiple growth initiatives across the product funnel.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and monitored A/B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Omni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validate growth experiments, documenting results and insights for future iterations.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and mentored junior developers in best practices for full-stack development and data-informed product enhancement.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cross-functional collaboration to ensure seamless deployment of growth solutions, integrating feedback from diverse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technical documentation standards to enhance knowledge sharing among team members about project components and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reviewed and iterated on design decisions to align with overall product vision and user expectations.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Figma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collaborative wireframing and prototype development, expressing technical requirements effectively to design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deployment efficiency and reliability for new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community forums to gather insights on user behavior, informing product features and future development efforts.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AI tools into the development process, exploring opportunities for enhanced product capabilities with machine learning aspects.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retrospectives and team discussions around product development processes to foster an agile culture of improvement.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optimized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seamless user experience and retention.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server-side logic and multiple endpoints to enhance user engagement decisions and product metrics.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integration of third-party APIs to enrich product functionality and streamline user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designers to translate UI/UX mockups into high-quality, responsive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tuning and optimization of existing applications, improving speed and efficiency for an enhanced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reviews, promoting best practices in coding standards and application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and interact with databases, ensuring data integrity and responsiveness across application layers.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Sprint Planning and Review processes within Agile frameworks, actively participating in all stages of the product development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comprehensive documentation of development processes, providing reference for future projects and technical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product launches through extensive unit testing and quality assurance processes using various testing frameworks.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fundamental web applications with core functionalities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front-end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backend development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best practices for server-side programming.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projects, gaining experience in collaborative coding and version control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simple prototypes and wireframes to validate application ideas and user interactions, often working with mentors for guidance.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user testing sessions to gather feedback and understand product usability, contributing to iterative designs.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responsive design techniques to ensure consistent application performance across various devices and browsers.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of new technologies and trends in web development to improve personal skills and team offerings.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testing efforts during the QA process, ensuring applications met performance and reliability standards before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custom features and minor enhancements based on user requirements and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Bagan using software development methodologies, actively participating in Agile ceremonies and sprints.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