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Applied AI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and innovative Full-Stack Applied AI Engineer with over 10 years of diverse experience in designing and implementing AI-enabled products. Proficient in delivering high-quality, secure, and reliable systems from UI to backend, collaborating closely with clients and senior engineering teams. Strong expertise in modern software technologies with a focus on Gen-AI applications, cloud computing, and efficient project execution.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SQL, HTML/CSS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Next.js, Vue.js, Angular, Redux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NestJS, Express, Django, Flask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PostgreSQL, MongoDB, MySQL, Redis,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Services &amp; DevOps</w:t>
      </w:r>
      <w:r>
        <w:rPr>
          <w:rFonts w:asciiTheme="majorHAnsi" w:hAnsiTheme="majorHAnsi" w:cstheme="majorHAnsi"/>
          <w:bCs/>
          <w:lang w:val="en-US"/>
        </w:rPr>
        <w:t xml:space="preserve">: AWS, GCP, Azure, Vercel,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Machine Learning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Natural Language Processing (NLP), Computer Vision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Compliance</w:t>
      </w:r>
      <w:r>
        <w:rPr>
          <w:rFonts w:asciiTheme="majorHAnsi" w:hAnsiTheme="majorHAnsi" w:cstheme="majorHAnsi"/>
          <w:bCs/>
          <w:lang w:val="en-US"/>
        </w:rPr>
        <w:t xml:space="preserve">: RBAC, OAuth, JWT, Data Encryption, GDPR Compliance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&amp; Project Management</w:t>
      </w:r>
      <w:r>
        <w:rPr>
          <w:rFonts w:asciiTheme="majorHAnsi" w:hAnsiTheme="majorHAnsi" w:cstheme="majorHAnsi"/>
          <w:bCs/>
          <w:lang w:val="en-US"/>
        </w:rPr>
        <w:t xml:space="preserve">: Agile, Scrum, JIRA, Slack, Trello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Applied AI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full-stack AI applications to enhance client workflows,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development of AI features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Natural Language Processing (NLP)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algorithms for real-world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user interfaces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ensuring responsive design and optimal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security protocols during application development,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JWT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secure authentication and authorization.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requirements, translate them into technical specifications, and deliver complete end-to-end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deployment processes while ensuring high availability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cloud platforms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architect scalable and secure applications in line with client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unit and integration tests to ensure software quality and reliability,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Mocha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and pair programming to uphold coding standards and foster a culture of collaboration.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and integrated third-party APIs to enhance functionality and improve service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project documentation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Confluence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clarity and alignment across teams throughout the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scikit-learn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implement machine learning models for data-driven decision making.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microservices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easy scalability and management of services in production.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database queries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application performance and efficiency under load.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logging and monitoring solutions to track application performances, employing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traditional SQL databases.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user authentication flows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RBAC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for various client applications, ensuring data security.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RESTful APIs to facilitate front-end and back-end communications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stakeholders to gather project requirements and translate them into actionable development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project management to enhance team efficiency and deliverables.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tuning and optimization of SQL queries for enhanced database operations.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for storage and data processing, optimizing costs for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managing CI/CD workflows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CircleCI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high-quality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data visualization dashboards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D3.js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improved reporting on client metrics.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cross-team collaboration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Slack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Trello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task management and project updates.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cloud-native architectures to build applications that are flexible and efficient in scaling to demand.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and integrated machine learning libraries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incorporate predictive analytics into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full-stack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modern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team efforts in building components for web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server-side logic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creating secure applications with database access managed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design and implementation of basic RESTful services to connect front and back-end applications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enhancement of legacy systems, migrating them onto modern tech stacks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NestJS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unit testing of components and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functionality before release.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explore new technologies and incorporate them into existing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Aided in the setup and configuration of CI/CD processes, improving the deployment pipeline.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team brainstorming sessions to refine project requirements and technical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documentation and provided support to ensure knowledge transfer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