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 Stack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and proficient Senior Full Stack Software Engineer with over 10 years of experience in designing, developing, and maintaining dynamic full-stack applications. Expert in leveraging modern technologies and frameworks to enhance user experience and system performance. Proven track record in delivering scalable solutions by integrating backend services with frontend interfaces, ensuring high-quality and efficient system designs.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Python, Django, Django REST Framework, Celery, APIs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Development</w:t>
      </w:r>
      <w:r>
        <w:rPr>
          <w:rFonts w:asciiTheme="majorHAnsi" w:hAnsiTheme="majorHAnsi" w:cstheme="majorHAnsi"/>
          <w:bCs/>
          <w:lang w:val="en-US"/>
        </w:rPr>
        <w:t xml:space="preserve">: React, TypeScript, HTML5, CSS3, JavaScript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and Containers</w:t>
      </w:r>
      <w:r>
        <w:rPr>
          <w:rFonts w:asciiTheme="majorHAnsi" w:hAnsiTheme="majorHAnsi" w:cstheme="majorHAnsi"/>
          <w:bCs/>
          <w:lang w:val="en-US"/>
        </w:rPr>
        <w:t xml:space="preserve">: Docker, Kubernetes, CI/CD, Git, Jenkins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Architectural Knowledge</w:t>
      </w:r>
      <w:r>
        <w:rPr>
          <w:rFonts w:asciiTheme="majorHAnsi" w:hAnsiTheme="majorHAnsi" w:cstheme="majorHAnsi"/>
          <w:bCs/>
          <w:lang w:val="en-US"/>
        </w:rPr>
        <w:t xml:space="preserve">: Microservices, Asynchronous Systems, Cloud Technologies, Serverless Architectures, GraphQL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Agile Methodologies</w:t>
      </w:r>
      <w:r>
        <w:rPr>
          <w:rFonts w:asciiTheme="majorHAnsi" w:hAnsiTheme="majorHAnsi" w:cstheme="majorHAnsi"/>
          <w:bCs/>
          <w:lang w:val="en-US"/>
        </w:rPr>
        <w:t xml:space="preserve">: Scrum, Kanban, XP, Jira, Continuous Delivery</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Full Stack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built, and maintained full-stack features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Django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robust integration with internal and external APIs.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Product and Design teams, delivering customer-centric solutions that improved user satisfaction and interaction.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best practices in software engineering including code reviews, thorough testing, and updated documentation to maintain high code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backend systems to enhance performance and scalability while utilizing </w:t>
      </w:r>
      <w:r w:rsidRPr="00B4406F">
        <w:rPr>
          <w:rFonts w:asciiTheme="majorHAnsi" w:hAnsiTheme="majorHAnsi" w:cstheme="majorHAnsi"/>
          <w:b/>
          <w:bCs/>
          <w:sz w:val="22"/>
          <w:szCs w:val="24"/>
        </w:rPr>
        <w:t xml:space="preserve">Celery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task management and asynchronous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RESTful APIs that provided smooth interfaces between frontend applications and backend services, ensuring seamless data transfer.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architectural discussions, contributing specialized knowledge about system design and optimal technology selections.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responsive user interfaces utilizing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implementing state management principles for improved application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troubleshooting and production support, quickly resolving issues and contributing to system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complex billing systems with third-party services, enhancing the platform's capabilities and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Boosted engineering efficiency by implementing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containers for streamlined deployment and testing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Emphasized collaborative team development through participation in Agile processes, fostering continuous improvement and communication.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Produced code and system documentation, enabling better onboarding and knowledge sharing among team members and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Regularly updated technologies within the infrastructure, aligning with the latest industry standards and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and sharing of knowledge with peers, attending and organizing tech meetups and workshops.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for high-performance application delivery, ensuring robust architectures and minimizing resource consumption.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evolution of high-scale, customer-facing platforms, focusing on reducing friction points for both users and support teams.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key features within the application stack by utilizing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for backend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engaging front-end components with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adhering to best practices in performance optimization.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project discussions and feature planning, collaborating with cross-functional teams to deliver aligned outcomes.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application environments effectively, facilitating local development and staging.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unit and integration tests to ensure high-quality code delivery, following rigorous testing protocols.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Agile software development methodologies such as </w:t>
      </w:r>
      <w:r w:rsidRPr="00B4406F">
        <w:rPr>
          <w:rFonts w:asciiTheme="majorHAnsi" w:hAnsiTheme="majorHAnsi" w:cstheme="majorHAnsi"/>
          <w:b/>
          <w:bCs/>
          <w:szCs w:val="24"/>
        </w:rPr>
        <w:t xml:space="preserve">Scrum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timely delivery of project milestones.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secure API integrations with external vendors to enhance functionality within existing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technical support for production issues, working with the operations team to ensure system availability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Improved user interface designs, leveraging user feedback and behavior analytics to refine UI/UX elements.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and updated technical documentation, ensuring clarity and accessibility for internal teams.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maintaining web applications, utilizing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deliver responsive user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backend features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the overall functionality of the platform.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simple APIs to support basic application features, gaining hands-on experience in REST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reviews and contributed to team discussions on best practices and coding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DevOps team with basic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configurations for containerization of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basic unit tests resulting in improved code reliability and reduction of bugs during deployment phases.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Agile project planning sessions, gaining understanding of project timelines and user stories.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alongside senior engineers to troubleshoot and resolve issues in web applications, enhancing problem-solving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documenting coding processes and standard operating procedures for onboarding new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knowledge-sharing sessions, presenting findings from tasks to the team for collaborative learning.</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