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1DFBCA6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0DED7D7" w:rsidR="00A96FCC" w:rsidRPr="00B4406F" w:rsidRDefault="00DB3807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DB3807">
              <w:rPr>
                <w:rFonts w:asciiTheme="majorHAnsi" w:hAnsiTheme="majorHAnsi" w:cstheme="majorHAnsi"/>
              </w:rPr>
              <w:t>Mckinney, TX 75072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Passionate Senior Full Stack Software Engineer with over 10 years of experience in designing, developing, and maintaining complex applications. Proficient in both front-end and back-end technologies, with a strong emphasis on performance and scalability. Skilled in mentoring junior engineers and collaborating cross-functionally to deliver high-quality software solutions in healthcare technology.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Ruby, Python, JavaScript, TypeScript, Java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Web Frameworks</w:t>
      </w:r>
      <w:r>
        <w:rPr>
          <w:rFonts w:asciiTheme="majorHAnsi" w:hAnsiTheme="majorHAnsi" w:cstheme="majorHAnsi"/>
          <w:bCs/>
          <w:lang w:val="en-US"/>
        </w:rPr>
        <w:t xml:space="preserve">: Ruby on Rails, Django, FastAPI, Spring Boot, Flask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Databases</w:t>
      </w:r>
      <w:r>
        <w:rPr>
          <w:rFonts w:asciiTheme="majorHAnsi" w:hAnsiTheme="majorHAnsi" w:cstheme="majorHAnsi"/>
          <w:bCs/>
          <w:lang w:val="en-US"/>
        </w:rPr>
        <w:t xml:space="preserve">: MySQL, PostgreSQL, AWS Aurora MySQL, MongoDB, Redis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DevOps and Infrastructure</w:t>
      </w:r>
      <w:r>
        <w:rPr>
          <w:rFonts w:asciiTheme="majorHAnsi" w:hAnsiTheme="majorHAnsi" w:cstheme="majorHAnsi"/>
          <w:bCs/>
          <w:lang w:val="en-US"/>
        </w:rPr>
        <w:t xml:space="preserve">: Terraform, Docker, Kubernetes, AWS, CI/CD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Testing and Quality Assurance</w:t>
      </w:r>
      <w:r>
        <w:rPr>
          <w:rFonts w:asciiTheme="majorHAnsi" w:hAnsiTheme="majorHAnsi" w:cstheme="majorHAnsi"/>
          <w:bCs/>
          <w:lang w:val="en-US"/>
        </w:rPr>
        <w:t xml:space="preserve">: JUnit, RSpec, Mocha, Selenium, Postman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Other Technologies</w:t>
      </w:r>
      <w:r>
        <w:rPr>
          <w:rFonts w:asciiTheme="majorHAnsi" w:hAnsiTheme="majorHAnsi" w:cstheme="majorHAnsi"/>
          <w:bCs/>
          <w:lang w:val="en-US"/>
        </w:rPr>
        <w:t xml:space="preserve">: GraphQL, RESTful APIs, Microservices, ElasticSearch, Data Warehousing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36363434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and maintained scalable web applications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Ruby on Rails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Python FastAPI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a healthcare technology company, enhancing operational efficiency.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Infrastructure as Code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Terraform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automate deployment processes, resulting in consistent and error-free environments.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Led the end-to-end development cycle, from ideation and design through deployment, ensuring optimal application performance and scalability.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Wrote comprehensive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unit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integration tests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RSpec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JUnit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maintain high code quality and reliability across products.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product teams to gather business requirements, translating them into effective technical solutions that improved user experience.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code reviews, providing actionable feedback to peers on best practices and enhancing overall team productivity and code quality.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Mentored junior engineers, fostering an environment of continuous learning and knowledge sharing about industry best practices.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Integrated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 Aurora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MySQL to enhance database performance and reliability for critical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Worked extensively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Kubernetes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containerize and orchestrate applications, improving deployment speed and management.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Established strong security standards across applications, conducting regular audits and implementing robust measures to protect sensitive healthcare data.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GraphQL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streamline API requests, resulting in improved front-end application performance and reduced load times.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cross-functional Agile ceremonies, contributing insights that led to improved project timelines and team collaboration.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Regularly researched and implemented emerging technologies, leading to innovative solutions that kept the company's offerings competitive.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Microservices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architecture to improve modularity and facilitate easier scalability of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Contributed to the company’s migration to cloud infrastructures, optimizing resource management and cost-efficiency.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Maintained documentation for applications and processes to ensure clarity and facilitate onboarding of new team members.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48E12349" w:rsidR="00A96FCC" w:rsidRPr="00B4406F" w:rsidRDefault="00CF6A4B" w:rsidP="003A7A7F">
      <w:pPr>
        <w:pStyle w:val="Heading2"/>
        <w:rPr>
          <w:rFonts w:cstheme="majorHAnsi"/>
        </w:rPr>
      </w:pPr>
      <w:r>
        <w:rPr>
          <w:rFonts w:cstheme="majorHAnsi"/>
        </w:rPr>
        <w:t>Software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Engineered front-end and back-end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delivering robust web solutions tailored to client needs.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developing a high-traffic healthcare management system with features focused on patient safety and medication management.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services including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S3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Lambda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building scalable serverless applications, significantly enhancing data processing capabilities.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Created RESTful APIs to enable seamless integration between various system components and third-party services.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Introduced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Continuous Integration/Continuous Deployment (CI/CD)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pipelines that automated testing and deployment phases, boosting team efficiency.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unit testing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Jest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Mocha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ensure functional integrity of applications before deployment, reducing post-release defects.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closely with UX/UI teams to convert design prototypes into functional applications that improved user engagement and satisfaction.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database optimization efforts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enhancing query performance and data retrieval times.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Trained team members on new tools and processes, increasing overall team competency in software engineering best practices.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with stakeholders to analyze system requirements and propose innovative solutions aligned with business objectives.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Drove the use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Agile methodologies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improve project management and cross-team collaboration, ensuring timely deliveries.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Established best practices for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source control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enhancing team collaboration and reducing conflicts during development.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60EC9836" w:rsidR="003B7665" w:rsidRPr="00B4406F" w:rsidRDefault="00CF6A4B" w:rsidP="003B7665">
      <w:pPr>
        <w:pStyle w:val="Heading2"/>
        <w:rPr>
          <w:rFonts w:cstheme="majorHAnsi"/>
        </w:rPr>
      </w:pPr>
      <w:r>
        <w:rPr>
          <w:rFonts w:cstheme="majorHAnsi"/>
        </w:rPr>
        <w:t>Software Developer</w:t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and maintained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focusing on responsive design and cross-browser compatibility for healthcare applications.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backend developers to integrate user-facing elements with server-side logic effectively, improving the overall application performance.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thorough testing and debugging to ensure application quality and robustness, utilizing tools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Chrome DevTools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Postman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daily stand-ups and sprint planning sessions, contributing to the Agile development process and fostering team synergy.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migration of legacy systems to modern architectures, improving reliability and maintainability of the applications.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basic functionality for database interactions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MySQL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efficient data management practices for the organization.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Learned and utilized new frameworks and libraries as needed, indicating a strong commitment to professional development and adaptability.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Created and maintained detailed documentation of code and processes, promoting transparency and knowledge retention within the team.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user acceptance testing (UAT) processes to ensure applications were meeting business requirements prior to launch.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alongside design teams to translate wireframes and prototypes into functional web pages, bridging the gap between design and technology.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1FF153" w14:textId="77777777" w:rsidR="002526D6" w:rsidRDefault="002526D6" w:rsidP="00292D75">
      <w:r>
        <w:separator/>
      </w:r>
    </w:p>
  </w:endnote>
  <w:endnote w:type="continuationSeparator" w:id="0">
    <w:p w14:paraId="710A9CF4" w14:textId="77777777" w:rsidR="002526D6" w:rsidRDefault="002526D6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B24CF3" w14:textId="77777777" w:rsidR="002526D6" w:rsidRDefault="002526D6" w:rsidP="00292D75">
      <w:r>
        <w:separator/>
      </w:r>
    </w:p>
  </w:footnote>
  <w:footnote w:type="continuationSeparator" w:id="0">
    <w:p w14:paraId="363DD4BA" w14:textId="77777777" w:rsidR="002526D6" w:rsidRDefault="002526D6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60D3C"/>
    <w:rsid w:val="00085296"/>
    <w:rsid w:val="000C22D8"/>
    <w:rsid w:val="000E18CE"/>
    <w:rsid w:val="00111526"/>
    <w:rsid w:val="0011784B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13C34"/>
    <w:rsid w:val="00917638"/>
    <w:rsid w:val="00962F92"/>
    <w:rsid w:val="009F25EC"/>
    <w:rsid w:val="00A46CF6"/>
    <w:rsid w:val="00A80D33"/>
    <w:rsid w:val="00A92F43"/>
    <w:rsid w:val="00A96FCC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102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53</cp:revision>
  <dcterms:created xsi:type="dcterms:W3CDTF">2025-06-19T17:24:00Z</dcterms:created>
  <dcterms:modified xsi:type="dcterms:W3CDTF">2026-04-06T17:21:00Z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