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result-oriented software engineer with over 10+ years of professional experience in full-stack development, specializing in building scalable, high-performance applications. Proven expertise in end-to-end development, from frontend design in Next.js to backend RESTful services in FastAPI and Python. Excellent skills in mentoring junior engineers and collaborating with cross-functional teams to deliver cutting-edge financial planning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Next.js, React, TypeScript, MUI, HTML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Python, FastAPI, PostgreSQL, Node.js, Django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Cloud</w:t>
      </w:r>
      <w:r>
        <w:rPr>
          <w:rFonts w:asciiTheme="majorHAnsi" w:hAnsiTheme="majorHAnsi" w:cstheme="majorHAnsi"/>
          <w:bCs/>
          <w:lang w:val="en-US"/>
        </w:rPr>
        <w:t xml:space="preserve">: AWS, CI/CD, GitHub Actions,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Microservices, REST APIs, Infrastructure as Code, CloudFormation, Agile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Secure Coding Practices, RBAC, Auditing, Data Integrity, Compliance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Quality Assurance</w:t>
      </w:r>
      <w:r>
        <w:rPr>
          <w:rFonts w:asciiTheme="majorHAnsi" w:hAnsiTheme="majorHAnsi" w:cstheme="majorHAnsi"/>
          <w:bCs/>
          <w:lang w:val="en-US"/>
        </w:rPr>
        <w:t xml:space="preserve">: Unit Testing, Integration Testing, End-to-End Testing, Postman, Selenium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end-to-end features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MUI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user-friendly interfaces, while implementing backend services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FastAPI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PostgreSQL databases, focusing on schema design, performance tuning, and migration strategies to ensure optimal data handling and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logging, monitoring, and alerting mechanisms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CloudWatch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troubleshoot and resolve production issues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CI/CD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automating testing and deployment processes for streamlined application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containerized deployments, achieving high availability and scalability across microservices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application performance by profiling API endpoints and optimizing database queries, leading to reduced response times and improved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secure coding practices throughout the development lifecycle, managing sensitive data and enforcing security measures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comply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PMs and Finance partners to understand requirements and translate complex business logic into resilient, maintainable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API documentation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OpenAPI/Swagger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better communication and integration among team members and third-party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technical best practices, fostering a culture of knowledge sharing and continuous improvement within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Infrastructure as Code principles to manage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CloudFormation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stacks, creating robust and reusable templates for the AWS infrastructure.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ensuring adherence to coding standards and promoting best practices to maintain code quality and project consistency.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performance tuning of frontend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backend services for enhanced application responsiveness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testing strategies across all layers of the application using libraries for unit, integration, and end-to-end tests, ensuring high coverage and reliability of the codebase.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improve overall application security posture by implementing role-based access control (RBAC) strategies and conducting regular security audits.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architectural discussion by providing insights and proposing innovative solutions that align with business outcomes and technology trends.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complex applications using a modern tech stack,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FastAPI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robust data processing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cloud deployment, implementing services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optimized storage and computing resources.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intuitive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MUI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aligning design and functionality with user requirements and enhancing overall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for API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ensuring scalability and maintainability through organized code structures.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Streamlined CI/CD processes with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cutting down on deployment times and maintaining continuous integration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containerized environments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consistent development and testing processes across multiple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application resilience through the use of microservices architecture, allowing for independent deployment and easier maintenance of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comprehensive test suites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automating end-to-end testing scenarios to ensure feature reliability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 sessions to uphold coding standards and foster a collaborative team environment focused on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executed various database optimization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indexes, query plans, and data normalization techniques to ensure efficient data retrieval.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cross-functional collaboration with data engineers and product managers to align software development with business goals and user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contributed to knowledge sharing sessions, providing mentorship to junior engineers and promoting coding best practices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significant experience in full-stack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RESTful services with web applications, enhancing functionalities through effective API consumption and data handling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practices, contributing to sprint planning and retrospectives, while ensuring timely delivery of project milestones.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reliability and reducing defects through thorough test coverage.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integrity, query optimization, and transaction management within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designers to implement responsive user interfaces, resultantly improving user experience across various devices.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performance analysis and tuning for web applications to optimize user interactions and system responsiveness.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code integrity and facilitating seamless collaboration among development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automated code generated documentation for APIs, improving developer onboarding and third-party integration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hackathons, fostering innovation and creativity in problem-solving scenarios while pushing the boundaries of existing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