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Full Stack Engineer with 10+ years of experience in developing and optimizing web applications with a strong focus on security infrastructure. Proficient in both front-end and back-end technologies, specializing in JavaScript, TypeScript, and various frameworks, delivering high-quality software solutions in fast-paced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Technologies</w:t>
      </w:r>
      <w:r>
        <w:rPr>
          <w:rFonts w:asciiTheme="majorHAnsi" w:hAnsiTheme="majorHAnsi" w:cstheme="majorHAnsi"/>
          <w:bCs/>
          <w:lang w:val="en-US"/>
        </w:rPr>
        <w:t xml:space="preserve">: JavaScript, TypeScript, React.js, Node.js,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Agile, DevOps, Test-Driven Development (TDD), Continuous Integration/Continuous Deployment (CI/CD), Microservices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Database Solutions</w:t>
      </w:r>
      <w:r>
        <w:rPr>
          <w:rFonts w:asciiTheme="majorHAnsi" w:hAnsiTheme="majorHAnsi" w:cstheme="majorHAnsi"/>
          <w:bCs/>
          <w:lang w:val="en-US"/>
        </w:rPr>
        <w:t xml:space="preserve">: AWS, Google Cloud Platform (GCP), Docker, Kubernetes,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Practices</w:t>
      </w:r>
      <w:r>
        <w:rPr>
          <w:rFonts w:asciiTheme="majorHAnsi" w:hAnsiTheme="majorHAnsi" w:cstheme="majorHAnsi"/>
          <w:bCs/>
          <w:lang w:val="en-US"/>
        </w:rPr>
        <w:t xml:space="preserve">: PKI, Secrets Management, OAuth, JWT, Encryption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Tools and Libraries</w:t>
      </w:r>
      <w:r>
        <w:rPr>
          <w:rFonts w:asciiTheme="majorHAnsi" w:hAnsiTheme="majorHAnsi" w:cstheme="majorHAnsi"/>
          <w:bCs/>
          <w:lang w:val="en-US"/>
        </w:rPr>
        <w:t xml:space="preserve">: Express.js, GraphQL, RESTful APIs, Redis, Jest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user experience and system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and expanded security features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PKI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SSH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integrations to enhance product offerings.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enterprise customers to gather requirements and deliver tailored solutions, ensuring high customer satisfaction and product effectiveness.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system architecture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enable flexible deployment and maintenance procedures.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deployment pipeline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reduced release time and improved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robust data management and cloud solutions, enhancing application reliability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by implementing frameworks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secrets management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access control.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API responses through the effective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leading to more efficient data retrieval and resource usage.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to uphold coding standards while fostering a collaborative team environment focused on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containerized deployment ensuring consistency across development and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experiments to apply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 in security solutions, driving innovation in the product line.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documentation outlining codebases and development processes to facilitate knowledge sharing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workshops to educate teams about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and effective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version control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from a remote setting but maintained effective communication with team members through various collaboration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performance metrics to identify and rectify code inefficiencies, contributing to overall system health.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Full Stack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responsive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implemented server-side logic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overall application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define, design, and implement new features enhancing the platform's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RESTful APIs which streamlined data exchange between client and server, bringing robustness to application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production issues, employing debugging skills to maintain optimal performance and reliability in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migration of on-premises applications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reducing operational costs and improving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-powered features for managing secrets, staying ahead of industry trends in security.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build type-safe applications, improving code quality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unit and integration testing, ensuring reliable code updates and feature launches.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code reviews, mentoring junior developers in best practices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an Agile environment, contributing to sprint planning and retrospective discussions to enhance team delivery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queries and indexing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improving data retrieval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front-end performance tools to reduce load time and enhance user experience effectively.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Full 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front-end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building user-friendly interfaces with a focus on responsiveness.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back-end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server-side functionalities for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implementation of database schemas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defining data relationships for optimal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more senior engineers to align on coding standards and methodologies, while contributing to team knowledge.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debugged application issues, applying solid problem-solving skills to meet project deadlines.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version control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managing codebase and collaborating on team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meetings to discuss project progress and share insights on improving development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creation of technical documentation for new features, aiding in future maintenance and onboarding of new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emerging web technologies and frameworks, continually expanding personal knowledge and skills in software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QA testing, identifying bugs and ensuring functionality met client specifications.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