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Full Stack Engineer with over 10 years of experience in building scalable web applications with a strong expertise in Ruby on Rails, Next.js, Python, and cloud-native technologies. Proven track record in enhancing platforms through reliable, maintainable, and well-tested code in collaborative environments. Adept at leveraging best practices in CI/CD and container-based systems to deliver optimal digital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Python, JavaScript, TypeScript, HTML5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Ruby on Rails, Next.js, Express.js, Django, React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Tools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Git,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Google Cloud Platform (GCP), Microsoft Azure, Heroku, DigitalOcean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TDD, BDD, Lean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GraphQL, RESTful APIs, WebRTC, Microservices, Automated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full-stack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digital mental health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enforced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high-quality deployments from development to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deliver user-centric features, providing the necessary documentation and support for the deployment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RESTful APIs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endpoints, ensuring efficient data retrieval processes while adhering to security and performance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system architectures by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microservices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performance monitoring and troubleshooting utilizing tools compatible with cloud-native environments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 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automated testing frameworks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RSpec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robust testing practices, leading to improved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front-end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back-end solutions for seamless user experiences, ensuring responsiveness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collaboration by engaging in daily stand-ups and sprint planning sessions, contributing to improved team dynamics and output.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quality-first mindset, delivering maintainable and well-tested code that aligns with industry standards and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containerized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orchestrated them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processes and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cloud platforms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Heroku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hosting applications, ensuring scalability and performance monitoring.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AI coding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Cursor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developer workflows and improve coding efficiency across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proactively in retrospectives to identify areas for improvement and implement solutions that enhance team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ongoing support and maintenance for existing applications, ensuring the delivery of high-quality software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software solutions in a complex product-driven environment, centered around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enhancing overall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server-side rendering and static website generation, improving app performance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designers to refine application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an intuitive user interface across various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scalable RESTful services and integrated real-time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WebRTC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better communication and user interaction.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agile development methodologies to optimize project delivery timelines and improve stakeholder communication.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with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the deployment process and enable rapid release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development environments, facilitating easy collaboration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Enabled efficient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management and retrieval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peer programming sessions to promote knowledge sharing and improve the coding standards within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comprehensive usability testing by interacting with users and iterating based on feedback, leading to improved product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learning, experimenting with emerging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Serverless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expanding the development toolkit.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developed features, allowing smoother transitions during team member onboarding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multi-tier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services, focusing on RESTful APIs and database management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front-end development, ensuring applications were visually appealing and functional across all devices.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unit and integration tests using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RSpec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code quality and reliability of the software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enhance product features through rigorous testing cycles and client feedback incorporation.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continuous deployment efforts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automating test workflows and seamless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optimization by profiling application responses and addressing bottlenecks in code execution and response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application security by implementing best practices for data protection and compliance standards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GDPR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HIPAA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agile methodologies such as Scrum and Kanban to encourage adaptive planning and fast delivery cycles within the project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production application issues, ensuring rapid conflict resolution and high service availability.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workshops focusing on enhancing coding practices, ensuring shared understanding of tools and technologies among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