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impactful Full Stack Developer with over 10 years of experience specializing in C#, .NET Framework, and AngularJS. Proven track record in delivering high-quality software solutions and collaborating within cross-functional teams. Adept at translating business needs into technical realities with proficiency in modern development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Python, JavaScript, TypeScript, HTML5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.NET Framework, .NET Core, AngularJS, Angular, Entity Framework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Unit Testing, Agile Development, Continuous Integration/Deployment (CI/CD), TDD, DevOps Principles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Visual Studio, Azure DevOps, Git, Docker,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Design &amp; UX</w:t>
      </w:r>
      <w:r>
        <w:rPr>
          <w:rFonts w:asciiTheme="majorHAnsi" w:hAnsiTheme="majorHAnsi" w:cstheme="majorHAnsi"/>
          <w:bCs/>
          <w:lang w:val="en-US"/>
        </w:rPr>
        <w:t xml:space="preserve">: UI/UX Principles, Responsive Web Design, Bootstrap, Material Design, Figma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responsive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deliver high-impact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RESTful APIs to facilitate seamless integration between front-end and back-end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rigorous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performance optimization for enhanced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source control, project management, and deployment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intuitive user interfaces adhering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UI/UX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ensuring compliance with coding standards and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Agile methodologies to manage projects and enhance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technical documentation for internal and external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existing applications by troubleshooting and optimizing legacy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autonomously in a remote environment while effectively communicating with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adopt and incorporate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Coached and mentored junior developers on best coding practices and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migrations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to improve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research and implementation of new tools that align with evolving project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gather requirements and translate them into technical specifications.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and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all phases of software development from requirements gathering to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designers and product managers to refine application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bug fixes to ensure software reliability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applications through refactoring and optimizing code structures.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a robust and scalable code base under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new software features based on user feedback.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methodologies, attending daily stand-ups and sprint planning to ensure project alignment.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backend integration issues in collaboration with other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focusing on best practices and new technologies.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back-end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dynamic web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coding practices as part of a small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databases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performing queries and data manipulations.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front-end development, enhancing user experiences through responsive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conduct testing phases, including writing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new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all projects, ensuring clarity and traceability of development 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software deployment activities and learned about CI/CD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best practices in code versioning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working in a fast-paced Agile development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