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Frontend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Forward-thinking frontend engineer with over 10 years of experience specializing in Typescript, React, and web3 technologies. Proven track record of building scalable applications and enhancing developer experiences through innovative SDKs and APIs.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Technologies</w:t>
      </w:r>
      <w:r>
        <w:rPr>
          <w:rFonts w:asciiTheme="majorHAnsi" w:hAnsiTheme="majorHAnsi" w:cstheme="majorHAnsi"/>
          <w:bCs/>
          <w:lang w:val="en-US"/>
        </w:rPr>
        <w:t xml:space="preserve">: Typescript, React, Angular, Vue.js, HTML5</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Web3 Technologies</w:t>
      </w:r>
      <w:r>
        <w:rPr>
          <w:rFonts w:asciiTheme="majorHAnsi" w:hAnsiTheme="majorHAnsi" w:cstheme="majorHAnsi"/>
          <w:bCs/>
          <w:lang w:val="en-US"/>
        </w:rPr>
        <w:t xml:space="preserve">: ethers, viem, web3.js, Ethereum, Solidity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Application Development</w:t>
      </w:r>
      <w:r>
        <w:rPr>
          <w:rFonts w:asciiTheme="majorHAnsi" w:hAnsiTheme="majorHAnsi" w:cstheme="majorHAnsi"/>
          <w:bCs/>
          <w:lang w:val="en-US"/>
        </w:rPr>
        <w:t xml:space="preserve">: SDK Development, API Integration, Performance Optimization, Responsive Design, Cross-browser Compatibility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Frameworks</w:t>
      </w:r>
      <w:r>
        <w:rPr>
          <w:rFonts w:asciiTheme="majorHAnsi" w:hAnsiTheme="majorHAnsi" w:cstheme="majorHAnsi"/>
          <w:bCs/>
          <w:lang w:val="en-US"/>
        </w:rPr>
        <w:t xml:space="preserve">: Webpack, Babel, Tailwind CSS, Storybook, Jest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&amp; CI/CD</w:t>
      </w:r>
      <w:r>
        <w:rPr>
          <w:rFonts w:asciiTheme="majorHAnsi" w:hAnsiTheme="majorHAnsi" w:cstheme="majorHAnsi"/>
          <w:bCs/>
          <w:lang w:val="en-US"/>
        </w:rPr>
        <w:t xml:space="preserve">: Git, GitHub, Jenkins, Docker, CircleCI</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Frontend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pixel-perfect </w:t>
      </w:r>
      <w:r w:rsidRPr="00B4406F">
        <w:rPr>
          <w:rFonts w:asciiTheme="majorHAnsi" w:hAnsiTheme="majorHAnsi" w:cstheme="majorHAnsi"/>
          <w:b/>
          <w:bCs/>
          <w:sz w:val="22"/>
          <w:szCs w:val="24"/>
        </w:rPr>
        <w:t xml:space="preserve">web3 applications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interaction within the Nomina platform.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SDKs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seamless integration, enabling developers to build applications effortlessly.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user-facing </w:t>
      </w:r>
      <w:r w:rsidRPr="00B4406F">
        <w:rPr>
          <w:rFonts w:asciiTheme="majorHAnsi" w:hAnsiTheme="majorHAnsi" w:cstheme="majorHAnsi"/>
          <w:b/>
          <w:bCs/>
          <w:sz w:val="22"/>
          <w:szCs w:val="24"/>
        </w:rPr>
        <w:t xml:space="preserve">dapps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such as bridging and staking tools, significantly improving user engagement and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developer documentation, ensuring a smooth onboarding process for new developers working with Nomina.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and engineering teams to deliver high-quality features aligned with both product vision and business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open-source contributions, playing a critical role in strengthening the </w:t>
      </w:r>
      <w:r w:rsidRPr="00B4406F">
        <w:rPr>
          <w:rFonts w:asciiTheme="majorHAnsi" w:hAnsiTheme="majorHAnsi" w:cstheme="majorHAnsi"/>
          <w:b/>
          <w:bCs/>
          <w:sz w:val="22"/>
          <w:szCs w:val="24"/>
        </w:rPr>
        <w:t xml:space="preserve">web3 ecosystem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performance measurement tools to monitor and enhance application responsiveness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mobile-first design principles were applied across all frontend projects for improved usability on various devices.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and mentorship activities, fostering a culture of learning and improvement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effective communication strategies to articulate complex technical ideas clearly among cross-functional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a focus on user-centered design methodologies to promote a customer-centric approach in application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GitHub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ensuring robust management of the development process and seamless collaboration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regular code refactoring sessions to enhance code maintainability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existing APIs for performance, reliability, and security, contributing to overall application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unit testing, ensuring that high standards of code quality were maintained throughout the development cycle.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Frontend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responsive web applications using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functional user interfaces.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web3 libraries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like </w:t>
      </w:r>
      <w:r w:rsidRPr="00B4406F">
        <w:rPr>
          <w:rFonts w:asciiTheme="majorHAnsi" w:hAnsiTheme="majorHAnsi" w:cstheme="majorHAnsi"/>
          <w:b/>
          <w:bCs/>
          <w:szCs w:val="24"/>
        </w:rPr>
        <w:t xml:space="preserve">ethers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viem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decentralized finance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teams to understand requirements and translate them into technical specifications.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web application performance using modern </w:t>
      </w:r>
      <w:r w:rsidRPr="00B4406F">
        <w:rPr>
          <w:rFonts w:asciiTheme="majorHAnsi" w:hAnsiTheme="majorHAnsi" w:cstheme="majorHAnsi"/>
          <w:b/>
          <w:bCs/>
          <w:szCs w:val="24"/>
        </w:rPr>
        <w:t xml:space="preserve">front-end techniques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development processes, contributing to sprint planning and retrospectives.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full software development lifecycle, from conception through deployment and post-launch support.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integrated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various services and components, ensuring a cohesive application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user feedback into development cycles to continuously enhance application usability.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for new features, creating a knowledge base for future developers.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maintaining a standard of excellence in coding practices through peer code reviews.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task runners like </w:t>
      </w:r>
      <w:r w:rsidRPr="00B4406F">
        <w:rPr>
          <w:rFonts w:asciiTheme="majorHAnsi" w:hAnsiTheme="majorHAnsi" w:cstheme="majorHAnsi"/>
          <w:b/>
          <w:bCs/>
          <w:szCs w:val="24"/>
        </w:rPr>
        <w:t xml:space="preserve">Gulp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Grunt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repetitive tasks to improve development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migration of legacy applications to modern frameworks, ensuring smooth transitions without sacrificing performance.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Frontend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strong foundational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through various projects, enhancing the team’s frontend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maintaining existing applications by performing bug fixes and minor enhancements to improve overall user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pair programming sessions to learn best practices and methodologies from senior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build processes using </w:t>
      </w:r>
      <w:r w:rsidRPr="00B4406F">
        <w:rPr>
          <w:rFonts w:asciiTheme="majorHAnsi" w:hAnsiTheme="majorHAnsi" w:cstheme="majorHAnsi"/>
          <w:b/>
          <w:bCs/>
          <w:szCs w:val="24"/>
        </w:rPr>
        <w:t xml:space="preserve">Webpack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optimized application delivery for production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processes and technical guidelines for team reference and onboarding new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responsive design techniques to enhance mobile usability, ensuring applications met user needs on various devices.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testing and debugging using tools like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integrated feedback from QA team to improve software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UI/UX designers to implement design standards and enhance user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best practices for collaboration and code management.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