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Cloud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Cloud Engineer with over 10 years of experience in designing, deploying, and maintaining multicloud infrastructures. Expertise in AWS, GCP, and Azure, with a strong focus on enhancing performance, scalability, and reliability of cloud-based applications. Proficient in managing Kubernetes environments and applying Infrastructure as Code principles for efficient cloud resource management.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Providers</w:t>
      </w:r>
      <w:r>
        <w:rPr>
          <w:rFonts w:asciiTheme="majorHAnsi" w:hAnsiTheme="majorHAnsi" w:cstheme="majorHAnsi"/>
          <w:bCs/>
          <w:lang w:val="en-US"/>
        </w:rPr>
        <w:t xml:space="preserve">: AWS, GCP, Azure, IBM Cloud, Oracle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 &amp; Automation</w:t>
      </w:r>
      <w:r>
        <w:rPr>
          <w:rFonts w:asciiTheme="majorHAnsi" w:hAnsiTheme="majorHAnsi" w:cstheme="majorHAnsi"/>
          <w:bCs/>
          <w:lang w:val="en-US"/>
        </w:rPr>
        <w:t xml:space="preserve">: Terraform, Ansible, CloudFormation, Pulumi, Chef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OpenShift, Helm, KNative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&amp; Security</w:t>
      </w:r>
      <w:r>
        <w:rPr>
          <w:rFonts w:asciiTheme="majorHAnsi" w:hAnsiTheme="majorHAnsi" w:cstheme="majorHAnsi"/>
          <w:bCs/>
          <w:lang w:val="en-US"/>
        </w:rPr>
        <w:t xml:space="preserve">: VPC, VNet, Load Balancing, Cloud Security, VPN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Logging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Splunk,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&amp; DevOps</w:t>
      </w:r>
      <w:r>
        <w:rPr>
          <w:rFonts w:asciiTheme="majorHAnsi" w:hAnsiTheme="majorHAnsi" w:cstheme="majorHAnsi"/>
          <w:bCs/>
          <w:lang w:val="en-US"/>
        </w:rPr>
        <w:t xml:space="preserve">: Jenkins, GitHub Actions, CircleCI, GitLab CI,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Additional Tools &amp; Technologies</w:t>
      </w:r>
      <w:r>
        <w:rPr>
          <w:rFonts w:asciiTheme="majorHAnsi" w:hAnsiTheme="majorHAnsi" w:cstheme="majorHAnsi"/>
          <w:bCs/>
          <w:lang w:val="en-US"/>
        </w:rPr>
        <w:t xml:space="preserve">: Python, Go, Java, Bash, PowerShell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Cloud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and maintained production infrastructures across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optimal performance for high-scale AI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 to automate provisioning and management of multicloud environments, enhancing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clusters to orchestrate containerized workloads across multiple cloud providers, maximizing resource utilization.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comprehensive cloud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networking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setups,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VPC/VNet designs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load balancing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private connectivity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tailored for reliability and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monitoring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proactive incident response and system performance tracking.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autoscaling configurations to manage resource allocation effectively, improving hosting costs and performance during peak loads.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backend and AI teams to troubleshoot multicloud systems, utilizing strong problem-solving skills across compute, networking, and storage layers.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deployment of machine learning workloads in multicloud environments, ensuring efficient data pipeline and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cloud security posture by configuring IAM roles, security groups, and ensuring compliance with best practices and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capacity planning to predict application growth, effectively managing infrastructure scaling to meet demand.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via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streamlined software delivery, improving deployment frequency.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GPU-enabled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instances within AWS and GCP to support advanced data processing tasks and high-performance computing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cloud resource consumption and implemented cost-control measures without compromising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reviews to ensure cloud solutions are designed for high performance and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infrastructure changes and operational procedures to facilitate knowledge sharing across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keep up with industry trends and emerging technologies in cloud computing.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multicloud deployment strategies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resilience and flexibility.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containerize applications, thus simplifying deployment across various environments and ensuring consistency.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production-level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setups, ensuring high availability and effective orchestration of containerized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cloud infrastructures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repeatability and reliability of deployments via version-controlled configurations.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networking configurations across cloud platforms to facilitate seamless interconnectivity and secure data transfers.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comprehensive logging and monitoring, which improved incident detection and troubleshooting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implementation of key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monitoring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Datadog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real-time visibility into system health.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the CI/CD process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more streamlined releases and better collaboration among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infrastructure planning sessions and contributed to scaling discussions that improved resource allocation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operational excellence reviews focusing on designing systems for high performance and minimal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Proactively managed cloud costs through monitoring tools and periodic audits to identify areas for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effectively with cross-functional teams to translate business requirements into technical 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deploying cloud solutions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using best practices for performance and security.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infrastructure management tools during cloud migrations and operational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setup of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environments, contributing to container management and orchestration efforts on production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multicloud networking issues, learning to identify and resolve connectivity challenges rapidly.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configuration and maintenance of monitoring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tracking system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Travis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build and deployment processes, ensuring quick feedback loops for development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implementing basic cloud resource management practices to optimize infrastructure usage and reduce costs.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support the design and rollout of cloud architecture aligning with business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cloud procedures and configurations to support knowledge transfer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project reviews to discuss improvements and outcomes on cloud engineering efforts.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